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57C" w:rsidRDefault="00F4357C" w:rsidP="00D80B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ЗАКЛЮЧИТЕЛЕН СЕМИНАР</w:t>
      </w:r>
    </w:p>
    <w:p w:rsidR="00F4357C" w:rsidRDefault="00F4357C" w:rsidP="004F53FB">
      <w:pPr>
        <w:jc w:val="center"/>
        <w:rPr>
          <w:sz w:val="28"/>
          <w:szCs w:val="28"/>
        </w:rPr>
      </w:pPr>
      <w:r>
        <w:rPr>
          <w:sz w:val="28"/>
          <w:szCs w:val="28"/>
        </w:rPr>
        <w:t>11.05.2014г.</w:t>
      </w:r>
    </w:p>
    <w:p w:rsidR="00F4357C" w:rsidRDefault="00F4357C" w:rsidP="004F53FB">
      <w:pPr>
        <w:jc w:val="center"/>
        <w:rPr>
          <w:sz w:val="28"/>
          <w:szCs w:val="28"/>
        </w:rPr>
      </w:pPr>
    </w:p>
    <w:p w:rsidR="00F4357C" w:rsidRDefault="00F4357C" w:rsidP="00D80BF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проект „Активно включване в информационното общество“ на Фондация „Хоризонти“, с участие на специализирани медии, представители на целевите групи и заинтересованите страни</w:t>
      </w:r>
    </w:p>
    <w:p w:rsidR="00F4357C" w:rsidRDefault="00F4357C" w:rsidP="004F53FB">
      <w:pPr>
        <w:jc w:val="center"/>
        <w:rPr>
          <w:sz w:val="28"/>
          <w:szCs w:val="28"/>
        </w:rPr>
      </w:pPr>
    </w:p>
    <w:p w:rsidR="00F4357C" w:rsidRDefault="00F4357C" w:rsidP="004F53FB">
      <w:pPr>
        <w:rPr>
          <w:sz w:val="28"/>
          <w:szCs w:val="28"/>
        </w:rPr>
      </w:pPr>
      <w:r>
        <w:rPr>
          <w:sz w:val="28"/>
          <w:szCs w:val="28"/>
        </w:rPr>
        <w:t xml:space="preserve">     17.30 - 18.00 ч. Регистрация на участниците</w:t>
      </w:r>
    </w:p>
    <w:p w:rsidR="00F4357C" w:rsidRDefault="00F4357C" w:rsidP="004F53FB">
      <w:pPr>
        <w:ind w:left="360"/>
        <w:rPr>
          <w:sz w:val="28"/>
          <w:szCs w:val="28"/>
        </w:rPr>
      </w:pPr>
    </w:p>
    <w:p w:rsidR="00F4357C" w:rsidRDefault="00F4357C" w:rsidP="004F53FB">
      <w:pPr>
        <w:ind w:left="360"/>
        <w:rPr>
          <w:sz w:val="28"/>
          <w:szCs w:val="28"/>
        </w:rPr>
      </w:pPr>
      <w:r>
        <w:rPr>
          <w:sz w:val="28"/>
          <w:szCs w:val="28"/>
        </w:rPr>
        <w:t>18.00 - 18.15  ч. Откриване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>Представяне на участниците</w:t>
      </w:r>
    </w:p>
    <w:p w:rsidR="00F4357C" w:rsidRDefault="00F4357C" w:rsidP="004F53FB">
      <w:pPr>
        <w:ind w:left="360"/>
        <w:rPr>
          <w:sz w:val="28"/>
          <w:szCs w:val="28"/>
        </w:rPr>
      </w:pPr>
    </w:p>
    <w:p w:rsidR="00F4357C" w:rsidRDefault="00F4357C" w:rsidP="004F53FB">
      <w:pPr>
        <w:ind w:left="360"/>
        <w:rPr>
          <w:sz w:val="28"/>
          <w:szCs w:val="28"/>
        </w:rPr>
      </w:pPr>
      <w:r>
        <w:rPr>
          <w:sz w:val="28"/>
          <w:szCs w:val="28"/>
        </w:rPr>
        <w:t>18.15 - 18.35 ч. Представяне на Заключителен доклад за изпълнение на проект „Активно включване в информационното общество“</w:t>
      </w:r>
    </w:p>
    <w:p w:rsidR="00F4357C" w:rsidRDefault="00F4357C" w:rsidP="004F53FB">
      <w:pPr>
        <w:ind w:left="360"/>
        <w:rPr>
          <w:sz w:val="28"/>
          <w:szCs w:val="28"/>
        </w:rPr>
      </w:pPr>
    </w:p>
    <w:p w:rsidR="00F4357C" w:rsidRDefault="00F4357C" w:rsidP="004F53F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18.35 - 19.00 ч. Демонстрация на  ново-разработени уеб-платформи (сайт, електронен каталог, потребителски регистър). </w:t>
      </w:r>
    </w:p>
    <w:p w:rsidR="00F4357C" w:rsidRDefault="00F4357C" w:rsidP="004F53FB">
      <w:pPr>
        <w:ind w:left="360"/>
        <w:rPr>
          <w:sz w:val="28"/>
          <w:szCs w:val="28"/>
        </w:rPr>
      </w:pPr>
    </w:p>
    <w:p w:rsidR="00F4357C" w:rsidRDefault="00F4357C" w:rsidP="004F53F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19.00 -19.20ч. Изказвания, Въпроси и отговори </w:t>
      </w:r>
    </w:p>
    <w:p w:rsidR="00F4357C" w:rsidRDefault="00F4357C" w:rsidP="00A81C72">
      <w:pPr>
        <w:ind w:left="360"/>
        <w:rPr>
          <w:sz w:val="28"/>
          <w:szCs w:val="28"/>
        </w:rPr>
      </w:pPr>
    </w:p>
    <w:p w:rsidR="00F4357C" w:rsidRDefault="00F4357C" w:rsidP="00A81C72">
      <w:pPr>
        <w:ind w:left="360"/>
        <w:rPr>
          <w:sz w:val="22"/>
          <w:szCs w:val="22"/>
        </w:rPr>
      </w:pPr>
      <w:r>
        <w:rPr>
          <w:sz w:val="28"/>
          <w:szCs w:val="28"/>
        </w:rPr>
        <w:t>19.20 -</w:t>
      </w:r>
      <w:r w:rsidRPr="00A81C72">
        <w:rPr>
          <w:sz w:val="28"/>
          <w:szCs w:val="28"/>
        </w:rPr>
        <w:t xml:space="preserve"> 19.40 ч. </w:t>
      </w:r>
      <w:r w:rsidRPr="00D80BF1">
        <w:rPr>
          <w:sz w:val="28"/>
          <w:szCs w:val="28"/>
        </w:rPr>
        <w:t>Дискусия на тема „Незрящите и новите технологии“</w:t>
      </w:r>
    </w:p>
    <w:p w:rsidR="00F4357C" w:rsidRDefault="00F4357C" w:rsidP="004F53FB">
      <w:pPr>
        <w:ind w:left="360"/>
        <w:rPr>
          <w:sz w:val="28"/>
          <w:szCs w:val="28"/>
        </w:rPr>
      </w:pPr>
    </w:p>
    <w:p w:rsidR="00F4357C" w:rsidRDefault="00F4357C" w:rsidP="004F53FB">
      <w:pPr>
        <w:ind w:left="360"/>
        <w:rPr>
          <w:sz w:val="28"/>
          <w:szCs w:val="28"/>
        </w:rPr>
      </w:pPr>
      <w:r>
        <w:rPr>
          <w:sz w:val="28"/>
          <w:szCs w:val="28"/>
        </w:rPr>
        <w:t>19.40 -20.00 ч. Поднасяне на кетъринг и напитки, Свободни дискусии.</w:t>
      </w:r>
    </w:p>
    <w:p w:rsidR="00F4357C" w:rsidRDefault="00F4357C" w:rsidP="004F53FB">
      <w:pPr>
        <w:ind w:left="360"/>
        <w:rPr>
          <w:sz w:val="28"/>
          <w:szCs w:val="28"/>
        </w:rPr>
      </w:pPr>
    </w:p>
    <w:p w:rsidR="00F4357C" w:rsidRDefault="00F4357C" w:rsidP="004F53FB">
      <w:pPr>
        <w:ind w:left="360"/>
        <w:rPr>
          <w:sz w:val="28"/>
          <w:szCs w:val="28"/>
        </w:rPr>
      </w:pPr>
      <w:r>
        <w:rPr>
          <w:sz w:val="28"/>
          <w:szCs w:val="28"/>
        </w:rPr>
        <w:t>20 ч. Закриване на срещата</w:t>
      </w:r>
    </w:p>
    <w:p w:rsidR="00F4357C" w:rsidRDefault="00F4357C" w:rsidP="004F53FB">
      <w:pPr>
        <w:ind w:left="360"/>
        <w:rPr>
          <w:sz w:val="28"/>
          <w:szCs w:val="28"/>
        </w:rPr>
      </w:pPr>
    </w:p>
    <w:p w:rsidR="00F4357C" w:rsidRDefault="00F4357C" w:rsidP="004F53FB">
      <w:pPr>
        <w:ind w:left="360"/>
        <w:rPr>
          <w:sz w:val="28"/>
          <w:szCs w:val="28"/>
        </w:rPr>
      </w:pPr>
    </w:p>
    <w:p w:rsidR="00F4357C" w:rsidRDefault="00F4357C" w:rsidP="004F53FB">
      <w:pPr>
        <w:ind w:left="360"/>
        <w:rPr>
          <w:sz w:val="28"/>
          <w:szCs w:val="28"/>
        </w:rPr>
      </w:pPr>
      <w:bookmarkStart w:id="0" w:name="_GoBack"/>
      <w:bookmarkEnd w:id="0"/>
    </w:p>
    <w:sectPr w:rsidR="00F4357C" w:rsidSect="00CA1738">
      <w:headerReference w:type="default" r:id="rId7"/>
      <w:footerReference w:type="default" r:id="rId8"/>
      <w:pgSz w:w="11900" w:h="16840" w:code="9"/>
      <w:pgMar w:top="964" w:right="964" w:bottom="397" w:left="964" w:header="680" w:footer="680" w:gutter="0"/>
      <w:cols w:space="708" w:equalWidth="0">
        <w:col w:w="9256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57C" w:rsidRDefault="00F4357C">
      <w:r>
        <w:separator/>
      </w:r>
    </w:p>
  </w:endnote>
  <w:endnote w:type="continuationSeparator" w:id="1">
    <w:p w:rsidR="00F4357C" w:rsidRDefault="00F435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7C" w:rsidRDefault="00F4357C" w:rsidP="00673ACC">
    <w:pPr>
      <w:pStyle w:val="BodyText"/>
      <w:kinsoku w:val="0"/>
      <w:overflowPunct w:val="0"/>
      <w:spacing w:before="47" w:line="293" w:lineRule="auto"/>
      <w:ind w:left="0" w:right="117"/>
      <w:jc w:val="both"/>
    </w:pPr>
    <w:r>
      <w:t>То</w:t>
    </w:r>
    <w:r>
      <w:rPr>
        <w:spacing w:val="-1"/>
      </w:rPr>
      <w:t>з</w:t>
    </w:r>
    <w:r>
      <w:t>и</w:t>
    </w:r>
    <w:r>
      <w:rPr>
        <w:spacing w:val="-1"/>
      </w:rPr>
      <w:t>д</w:t>
    </w:r>
    <w:r>
      <w:t>окум</w:t>
    </w:r>
    <w:r>
      <w:rPr>
        <w:spacing w:val="-1"/>
      </w:rPr>
      <w:t>е</w:t>
    </w:r>
    <w:r>
      <w:rPr>
        <w:spacing w:val="-2"/>
      </w:rPr>
      <w:t>н</w:t>
    </w:r>
    <w:r>
      <w:t>те</w:t>
    </w:r>
    <w:r>
      <w:rPr>
        <w:spacing w:val="-2"/>
      </w:rPr>
      <w:t>с</w:t>
    </w:r>
    <w:r>
      <w:rPr>
        <w:spacing w:val="-1"/>
      </w:rPr>
      <w:t>ъзд</w:t>
    </w:r>
    <w:r>
      <w:rPr>
        <w:spacing w:val="1"/>
      </w:rPr>
      <w:t>а</w:t>
    </w:r>
    <w:r>
      <w:rPr>
        <w:spacing w:val="-1"/>
      </w:rPr>
      <w:t>де</w:t>
    </w:r>
    <w:r>
      <w:t>нс</w:t>
    </w:r>
    <w:r>
      <w:rPr>
        <w:spacing w:val="-3"/>
      </w:rPr>
      <w:t xml:space="preserve"> ф</w:t>
    </w:r>
    <w:r>
      <w:t>ина</w:t>
    </w:r>
    <w:r>
      <w:rPr>
        <w:spacing w:val="-2"/>
      </w:rPr>
      <w:t>н</w:t>
    </w:r>
    <w:r>
      <w:t>сов</w:t>
    </w:r>
    <w:r>
      <w:rPr>
        <w:spacing w:val="-3"/>
      </w:rPr>
      <w:t>а</w:t>
    </w:r>
    <w:r>
      <w:t>тапо</w:t>
    </w:r>
    <w:r>
      <w:rPr>
        <w:spacing w:val="-1"/>
      </w:rPr>
      <w:t>д</w:t>
    </w:r>
    <w:r>
      <w:t>к</w:t>
    </w:r>
    <w:r>
      <w:rPr>
        <w:spacing w:val="-1"/>
      </w:rPr>
      <w:t>ре</w:t>
    </w:r>
    <w:r>
      <w:t>панаП</w:t>
    </w:r>
    <w:r>
      <w:rPr>
        <w:spacing w:val="-1"/>
      </w:rPr>
      <w:t>р</w:t>
    </w:r>
    <w:r>
      <w:t>ог</w:t>
    </w:r>
    <w:r>
      <w:rPr>
        <w:spacing w:val="-1"/>
      </w:rPr>
      <w:t>р</w:t>
    </w:r>
    <w:r>
      <w:t>ам</w:t>
    </w:r>
    <w:r>
      <w:rPr>
        <w:spacing w:val="-3"/>
      </w:rPr>
      <w:t>а</w:t>
    </w:r>
    <w:r>
      <w:t>та</w:t>
    </w:r>
    <w:r>
      <w:rPr>
        <w:spacing w:val="-1"/>
      </w:rPr>
      <w:t>з</w:t>
    </w:r>
    <w:r>
      <w:t>а</w:t>
    </w:r>
    <w:r>
      <w:rPr>
        <w:spacing w:val="-2"/>
      </w:rPr>
      <w:t xml:space="preserve"> п</w:t>
    </w:r>
    <w:r>
      <w:t>о</w:t>
    </w:r>
    <w:r>
      <w:rPr>
        <w:spacing w:val="-1"/>
      </w:rPr>
      <w:t>д</w:t>
    </w:r>
    <w:r>
      <w:t>к</w:t>
    </w:r>
    <w:r>
      <w:rPr>
        <w:spacing w:val="-1"/>
      </w:rPr>
      <w:t>ре</w:t>
    </w:r>
    <w:r>
      <w:t>па</w:t>
    </w:r>
    <w:r>
      <w:rPr>
        <w:spacing w:val="-2"/>
      </w:rPr>
      <w:t>н</w:t>
    </w:r>
    <w:r>
      <w:t>ан</w:t>
    </w:r>
    <w:r>
      <w:rPr>
        <w:spacing w:val="-1"/>
      </w:rPr>
      <w:t>е</w:t>
    </w:r>
    <w:r>
      <w:t>п</w:t>
    </w:r>
    <w:r>
      <w:rPr>
        <w:spacing w:val="-1"/>
      </w:rPr>
      <w:t>р</w:t>
    </w:r>
    <w:r>
      <w:t>ав</w:t>
    </w:r>
    <w:r>
      <w:rPr>
        <w:spacing w:val="-2"/>
      </w:rPr>
      <w:t>и</w:t>
    </w:r>
    <w:r>
      <w:t>т</w:t>
    </w:r>
    <w:r>
      <w:rPr>
        <w:spacing w:val="-1"/>
      </w:rPr>
      <w:t>е</w:t>
    </w:r>
    <w:r>
      <w:t>лств</w:t>
    </w:r>
    <w:r>
      <w:rPr>
        <w:spacing w:val="-1"/>
      </w:rPr>
      <w:t>е</w:t>
    </w:r>
    <w:r>
      <w:rPr>
        <w:spacing w:val="-2"/>
      </w:rPr>
      <w:t>н</w:t>
    </w:r>
    <w:r>
      <w:t>ио</w:t>
    </w:r>
    <w:r>
      <w:rPr>
        <w:spacing w:val="-1"/>
      </w:rPr>
      <w:t>р</w:t>
    </w:r>
    <w:r>
      <w:t>га</w:t>
    </w:r>
    <w:r>
      <w:rPr>
        <w:spacing w:val="-2"/>
      </w:rPr>
      <w:t>н</w:t>
    </w:r>
    <w:r>
      <w:t>и</w:t>
    </w:r>
    <w:r>
      <w:rPr>
        <w:spacing w:val="-1"/>
      </w:rPr>
      <w:t>з</w:t>
    </w:r>
    <w:r>
      <w:t>ациив</w:t>
    </w:r>
    <w:r>
      <w:rPr>
        <w:spacing w:val="-1"/>
      </w:rPr>
      <w:t>Бъ</w:t>
    </w:r>
    <w:r>
      <w:t>лга</w:t>
    </w:r>
    <w:r>
      <w:rPr>
        <w:spacing w:val="-1"/>
      </w:rPr>
      <w:t>р</w:t>
    </w:r>
    <w:r>
      <w:t>ияпо</w:t>
    </w:r>
    <w:r>
      <w:rPr>
        <w:spacing w:val="-2"/>
      </w:rPr>
      <w:t>Ф</w:t>
    </w:r>
    <w:r>
      <w:t>ин</w:t>
    </w:r>
    <w:r>
      <w:rPr>
        <w:spacing w:val="-3"/>
      </w:rPr>
      <w:t>а</w:t>
    </w:r>
    <w:r>
      <w:t>нс</w:t>
    </w:r>
    <w:r>
      <w:rPr>
        <w:spacing w:val="-2"/>
      </w:rPr>
      <w:t>о</w:t>
    </w:r>
    <w:r>
      <w:t>виям</w:t>
    </w:r>
    <w:r>
      <w:rPr>
        <w:spacing w:val="-1"/>
      </w:rPr>
      <w:t>ех</w:t>
    </w:r>
    <w:r>
      <w:t>ани</w:t>
    </w:r>
    <w:r>
      <w:rPr>
        <w:spacing w:val="-1"/>
      </w:rPr>
      <w:t>зъ</w:t>
    </w:r>
    <w:r>
      <w:t>м</w:t>
    </w:r>
    <w:r>
      <w:rPr>
        <w:spacing w:val="-2"/>
      </w:rPr>
      <w:t>н</w:t>
    </w:r>
    <w:r>
      <w:t>аЕв</w:t>
    </w:r>
    <w:r>
      <w:rPr>
        <w:spacing w:val="-1"/>
      </w:rPr>
      <w:t>р</w:t>
    </w:r>
    <w:r>
      <w:t>оп</w:t>
    </w:r>
    <w:r>
      <w:rPr>
        <w:spacing w:val="-1"/>
      </w:rPr>
      <w:t>е</w:t>
    </w:r>
    <w:r>
      <w:rPr>
        <w:spacing w:val="-2"/>
      </w:rPr>
      <w:t>й</w:t>
    </w:r>
    <w:r>
      <w:t>ско</w:t>
    </w:r>
    <w:r>
      <w:rPr>
        <w:spacing w:val="-2"/>
      </w:rPr>
      <w:t>т</w:t>
    </w:r>
    <w:r>
      <w:t>оик</w:t>
    </w:r>
    <w:r>
      <w:rPr>
        <w:spacing w:val="-2"/>
      </w:rPr>
      <w:t>о</w:t>
    </w:r>
    <w:r>
      <w:t>но</w:t>
    </w:r>
    <w:r>
      <w:rPr>
        <w:spacing w:val="-2"/>
      </w:rPr>
      <w:t>м</w:t>
    </w:r>
    <w:r>
      <w:t>ич</w:t>
    </w:r>
    <w:r>
      <w:rPr>
        <w:spacing w:val="-1"/>
      </w:rPr>
      <w:t>е</w:t>
    </w:r>
    <w:r>
      <w:t>скоп</w:t>
    </w:r>
    <w:r>
      <w:rPr>
        <w:spacing w:val="-3"/>
      </w:rPr>
      <w:t>р</w:t>
    </w:r>
    <w:r>
      <w:t>ост</w:t>
    </w:r>
    <w:r>
      <w:rPr>
        <w:spacing w:val="-1"/>
      </w:rPr>
      <w:t>р</w:t>
    </w:r>
    <w:r>
      <w:rPr>
        <w:spacing w:val="-3"/>
      </w:rPr>
      <w:t>а</w:t>
    </w:r>
    <w:r>
      <w:t>нс</w:t>
    </w:r>
    <w:r>
      <w:rPr>
        <w:spacing w:val="-2"/>
      </w:rPr>
      <w:t>т</w:t>
    </w:r>
    <w:r>
      <w:t>во.Ця</w:t>
    </w:r>
    <w:r>
      <w:rPr>
        <w:spacing w:val="-1"/>
      </w:rPr>
      <w:t>л</w:t>
    </w:r>
    <w:r>
      <w:t>ата</w:t>
    </w:r>
    <w:r>
      <w:rPr>
        <w:spacing w:val="-2"/>
      </w:rPr>
      <w:t>о</w:t>
    </w:r>
    <w:r>
      <w:t>тго</w:t>
    </w:r>
    <w:r>
      <w:rPr>
        <w:spacing w:val="-2"/>
      </w:rPr>
      <w:t>в</w:t>
    </w:r>
    <w:r>
      <w:t>о</w:t>
    </w:r>
    <w:r>
      <w:rPr>
        <w:spacing w:val="-1"/>
      </w:rPr>
      <w:t>р</w:t>
    </w:r>
    <w:r>
      <w:t>н</w:t>
    </w:r>
    <w:r>
      <w:rPr>
        <w:spacing w:val="-2"/>
      </w:rPr>
      <w:t>о</w:t>
    </w:r>
    <w:r>
      <w:t>ст</w:t>
    </w:r>
    <w:r>
      <w:rPr>
        <w:spacing w:val="-1"/>
      </w:rPr>
      <w:t>з</w:t>
    </w:r>
    <w:r>
      <w:t>а</w:t>
    </w:r>
    <w:r>
      <w:rPr>
        <w:spacing w:val="-2"/>
      </w:rPr>
      <w:t>с</w:t>
    </w:r>
    <w:r>
      <w:rPr>
        <w:spacing w:val="-1"/>
      </w:rPr>
      <w:t>ъдър</w:t>
    </w:r>
    <w:r>
      <w:t>жани</w:t>
    </w:r>
    <w:r>
      <w:rPr>
        <w:spacing w:val="-1"/>
      </w:rPr>
      <w:t>е</w:t>
    </w:r>
    <w:r>
      <w:rPr>
        <w:spacing w:val="-2"/>
      </w:rPr>
      <w:t>т</w:t>
    </w:r>
    <w:r>
      <w:t>она</w:t>
    </w:r>
    <w:r>
      <w:rPr>
        <w:spacing w:val="-1"/>
      </w:rPr>
      <w:t>д</w:t>
    </w:r>
    <w:r>
      <w:t>окум</w:t>
    </w:r>
    <w:r>
      <w:rPr>
        <w:spacing w:val="-1"/>
      </w:rPr>
      <w:t>е</w:t>
    </w:r>
    <w:r>
      <w:t xml:space="preserve">нта    се </w:t>
    </w:r>
    <w:r>
      <w:rPr>
        <w:spacing w:val="-2"/>
      </w:rPr>
      <w:t>н</w:t>
    </w:r>
    <w:r>
      <w:t>о</w:t>
    </w:r>
    <w:r>
      <w:rPr>
        <w:spacing w:val="-2"/>
      </w:rPr>
      <w:t>с</w:t>
    </w:r>
    <w:r>
      <w:t xml:space="preserve">и </w:t>
    </w:r>
    <w:r>
      <w:rPr>
        <w:spacing w:val="-2"/>
      </w:rPr>
      <w:t>о</w:t>
    </w:r>
    <w:r>
      <w:t xml:space="preserve">т </w:t>
    </w:r>
    <w:r>
      <w:rPr>
        <w:spacing w:val="-3"/>
      </w:rPr>
      <w:t>ф</w:t>
    </w:r>
    <w:r>
      <w:t>он</w:t>
    </w:r>
    <w:r>
      <w:rPr>
        <w:spacing w:val="-1"/>
      </w:rPr>
      <w:t>д</w:t>
    </w:r>
    <w:r>
      <w:t>ация „</w:t>
    </w:r>
    <w:r>
      <w:rPr>
        <w:spacing w:val="-1"/>
      </w:rPr>
      <w:t>Х</w:t>
    </w:r>
    <w:r>
      <w:t>о</w:t>
    </w:r>
    <w:r>
      <w:rPr>
        <w:spacing w:val="-1"/>
      </w:rPr>
      <w:t>р</w:t>
    </w:r>
    <w:r>
      <w:t>и</w:t>
    </w:r>
    <w:r>
      <w:rPr>
        <w:spacing w:val="-1"/>
      </w:rPr>
      <w:t>з</w:t>
    </w:r>
    <w:r>
      <w:t>о</w:t>
    </w:r>
    <w:r>
      <w:rPr>
        <w:spacing w:val="-2"/>
      </w:rPr>
      <w:t>н</w:t>
    </w:r>
    <w:r>
      <w:t>ти“ и п</w:t>
    </w:r>
    <w:r>
      <w:rPr>
        <w:spacing w:val="-3"/>
      </w:rPr>
      <w:t>р</w:t>
    </w:r>
    <w:r>
      <w:t xml:space="preserve">и </w:t>
    </w:r>
    <w:r>
      <w:rPr>
        <w:spacing w:val="-2"/>
      </w:rPr>
      <w:t>н</w:t>
    </w:r>
    <w:r>
      <w:t>ика</w:t>
    </w:r>
    <w:r>
      <w:rPr>
        <w:spacing w:val="-2"/>
      </w:rPr>
      <w:t>к</w:t>
    </w:r>
    <w:r>
      <w:t xml:space="preserve">ви </w:t>
    </w:r>
    <w:r>
      <w:rPr>
        <w:spacing w:val="-2"/>
      </w:rPr>
      <w:t>о</w:t>
    </w:r>
    <w:r>
      <w:t>б</w:t>
    </w:r>
    <w:r>
      <w:rPr>
        <w:spacing w:val="-2"/>
      </w:rPr>
      <w:t>с</w:t>
    </w:r>
    <w:r>
      <w:t>тоят</w:t>
    </w:r>
    <w:r>
      <w:rPr>
        <w:spacing w:val="-1"/>
      </w:rPr>
      <w:t>е</w:t>
    </w:r>
    <w:r>
      <w:t>л</w:t>
    </w:r>
    <w:r>
      <w:rPr>
        <w:spacing w:val="-2"/>
      </w:rPr>
      <w:t>с</w:t>
    </w:r>
    <w:r>
      <w:t>тва не м</w:t>
    </w:r>
    <w:r>
      <w:rPr>
        <w:spacing w:val="-2"/>
      </w:rPr>
      <w:t>о</w:t>
    </w:r>
    <w:r>
      <w:t xml:space="preserve">же </w:t>
    </w:r>
    <w:r>
      <w:rPr>
        <w:spacing w:val="-1"/>
      </w:rPr>
      <w:t>д</w:t>
    </w:r>
    <w:r>
      <w:t>а се п</w:t>
    </w:r>
    <w:r>
      <w:rPr>
        <w:spacing w:val="-1"/>
      </w:rPr>
      <w:t>р</w:t>
    </w:r>
    <w:r>
      <w:t>и</w:t>
    </w:r>
    <w:r>
      <w:rPr>
        <w:spacing w:val="-1"/>
      </w:rPr>
      <w:t>е</w:t>
    </w:r>
    <w:r>
      <w:t xml:space="preserve">ма, че </w:t>
    </w:r>
    <w:r>
      <w:rPr>
        <w:spacing w:val="-2"/>
      </w:rPr>
      <w:t>т</w:t>
    </w:r>
    <w:r>
      <w:t>о</w:t>
    </w:r>
    <w:r>
      <w:rPr>
        <w:spacing w:val="-1"/>
      </w:rPr>
      <w:t>з</w:t>
    </w:r>
    <w:r>
      <w:t xml:space="preserve">и </w:t>
    </w:r>
    <w:r>
      <w:rPr>
        <w:spacing w:val="-1"/>
      </w:rPr>
      <w:t>д</w:t>
    </w:r>
    <w:r>
      <w:t>окум</w:t>
    </w:r>
    <w:r>
      <w:rPr>
        <w:spacing w:val="-1"/>
      </w:rPr>
      <w:t>е</w:t>
    </w:r>
    <w:r>
      <w:rPr>
        <w:spacing w:val="-2"/>
      </w:rPr>
      <w:t>н</w:t>
    </w:r>
    <w:r>
      <w:t xml:space="preserve">т </w:t>
    </w:r>
    <w:r>
      <w:rPr>
        <w:spacing w:val="-2"/>
      </w:rPr>
      <w:t>о</w:t>
    </w:r>
    <w:r>
      <w:t>т</w:t>
    </w:r>
    <w:r>
      <w:rPr>
        <w:spacing w:val="-1"/>
      </w:rPr>
      <w:t>р</w:t>
    </w:r>
    <w:r>
      <w:t>а</w:t>
    </w:r>
    <w:r>
      <w:rPr>
        <w:spacing w:val="-1"/>
      </w:rPr>
      <w:t>з</w:t>
    </w:r>
    <w:r>
      <w:t>ява оф</w:t>
    </w:r>
    <w:r>
      <w:rPr>
        <w:spacing w:val="-2"/>
      </w:rPr>
      <w:t>и</w:t>
    </w:r>
    <w:r>
      <w:t>циал</w:t>
    </w:r>
    <w:r>
      <w:rPr>
        <w:spacing w:val="-2"/>
      </w:rPr>
      <w:t>н</w:t>
    </w:r>
    <w:r>
      <w:t>отост</w:t>
    </w:r>
    <w:r>
      <w:rPr>
        <w:spacing w:val="-3"/>
      </w:rPr>
      <w:t>а</w:t>
    </w:r>
    <w:r>
      <w:t>но</w:t>
    </w:r>
    <w:r>
      <w:rPr>
        <w:spacing w:val="-2"/>
      </w:rPr>
      <w:t>в</w:t>
    </w:r>
    <w:r>
      <w:t>ище наФ</w:t>
    </w:r>
    <w:r>
      <w:rPr>
        <w:spacing w:val="-2"/>
      </w:rPr>
      <w:t>и</w:t>
    </w:r>
    <w:r>
      <w:t>на</w:t>
    </w:r>
    <w:r>
      <w:rPr>
        <w:spacing w:val="-2"/>
      </w:rPr>
      <w:t>н</w:t>
    </w:r>
    <w:r>
      <w:t>со</w:t>
    </w:r>
    <w:r>
      <w:rPr>
        <w:spacing w:val="-2"/>
      </w:rPr>
      <w:t>в</w:t>
    </w:r>
    <w:r>
      <w:t>ия м</w:t>
    </w:r>
    <w:r>
      <w:rPr>
        <w:spacing w:val="-1"/>
      </w:rPr>
      <w:t>ех</w:t>
    </w:r>
    <w:r>
      <w:t>а</w:t>
    </w:r>
    <w:r>
      <w:rPr>
        <w:spacing w:val="-2"/>
      </w:rPr>
      <w:t>н</w:t>
    </w:r>
    <w:r>
      <w:t>и</w:t>
    </w:r>
    <w:r>
      <w:rPr>
        <w:spacing w:val="-1"/>
      </w:rPr>
      <w:t>зъ</w:t>
    </w:r>
    <w:r>
      <w:t>мнаЕв</w:t>
    </w:r>
    <w:r>
      <w:rPr>
        <w:spacing w:val="-1"/>
      </w:rPr>
      <w:t>р</w:t>
    </w:r>
    <w:r>
      <w:t>оп</w:t>
    </w:r>
    <w:r>
      <w:rPr>
        <w:spacing w:val="-1"/>
      </w:rPr>
      <w:t>е</w:t>
    </w:r>
    <w:r>
      <w:rPr>
        <w:spacing w:val="-2"/>
      </w:rPr>
      <w:t>й</w:t>
    </w:r>
    <w:r>
      <w:t>ск</w:t>
    </w:r>
    <w:r>
      <w:rPr>
        <w:spacing w:val="-2"/>
      </w:rPr>
      <w:t>о</w:t>
    </w:r>
    <w:r>
      <w:t>то</w:t>
    </w:r>
    <w:r>
      <w:rPr>
        <w:spacing w:val="-2"/>
      </w:rPr>
      <w:t>и</w:t>
    </w:r>
    <w:r>
      <w:t>ко</w:t>
    </w:r>
    <w:r>
      <w:rPr>
        <w:spacing w:val="-2"/>
      </w:rPr>
      <w:t>н</w:t>
    </w:r>
    <w:r>
      <w:t>омич</w:t>
    </w:r>
    <w:r>
      <w:rPr>
        <w:spacing w:val="-3"/>
      </w:rPr>
      <w:t>е</w:t>
    </w:r>
    <w:r>
      <w:t>ско</w:t>
    </w:r>
    <w:r>
      <w:rPr>
        <w:spacing w:val="-2"/>
      </w:rPr>
      <w:t>п</w:t>
    </w:r>
    <w:r>
      <w:rPr>
        <w:spacing w:val="-1"/>
      </w:rPr>
      <w:t>р</w:t>
    </w:r>
    <w:r>
      <w:t>о</w:t>
    </w:r>
    <w:r>
      <w:rPr>
        <w:spacing w:val="-2"/>
      </w:rPr>
      <w:t>с</w:t>
    </w:r>
    <w:r>
      <w:t>т</w:t>
    </w:r>
    <w:r>
      <w:rPr>
        <w:spacing w:val="-1"/>
      </w:rPr>
      <w:t>р</w:t>
    </w:r>
    <w:r>
      <w:t>ан</w:t>
    </w:r>
    <w:r>
      <w:rPr>
        <w:spacing w:val="-2"/>
      </w:rPr>
      <w:t>с</w:t>
    </w:r>
    <w:r>
      <w:t>тво и</w:t>
    </w:r>
    <w:r>
      <w:rPr>
        <w:spacing w:val="-2"/>
      </w:rPr>
      <w:t>О</w:t>
    </w:r>
    <w:r>
      <w:t>п</w:t>
    </w:r>
    <w:r>
      <w:rPr>
        <w:spacing w:val="-1"/>
      </w:rPr>
      <w:t>ер</w:t>
    </w:r>
    <w:r>
      <w:t>ато</w:t>
    </w:r>
    <w:r>
      <w:rPr>
        <w:spacing w:val="-1"/>
      </w:rPr>
      <w:t>р</w:t>
    </w:r>
    <w:r>
      <w:t xml:space="preserve">а </w:t>
    </w:r>
    <w:r>
      <w:rPr>
        <w:spacing w:val="-2"/>
      </w:rPr>
      <w:t>н</w:t>
    </w:r>
    <w:r>
      <w:t>а П</w:t>
    </w:r>
    <w:r>
      <w:rPr>
        <w:spacing w:val="-1"/>
      </w:rPr>
      <w:t>р</w:t>
    </w:r>
    <w:r>
      <w:t>ог</w:t>
    </w:r>
    <w:r>
      <w:rPr>
        <w:spacing w:val="-1"/>
      </w:rPr>
      <w:t>р</w:t>
    </w:r>
    <w:r>
      <w:t>ам</w:t>
    </w:r>
    <w:r>
      <w:rPr>
        <w:spacing w:val="-3"/>
      </w:rPr>
      <w:t>а</w:t>
    </w:r>
    <w:r>
      <w:t xml:space="preserve">та </w:t>
    </w:r>
    <w:r>
      <w:rPr>
        <w:spacing w:val="-1"/>
      </w:rPr>
      <w:t>з</w:t>
    </w:r>
    <w:r>
      <w:t>а</w:t>
    </w:r>
    <w:r>
      <w:rPr>
        <w:spacing w:val="-2"/>
      </w:rPr>
      <w:t>п</w:t>
    </w:r>
    <w:r>
      <w:t>о</w:t>
    </w:r>
    <w:r>
      <w:rPr>
        <w:spacing w:val="-1"/>
      </w:rPr>
      <w:t>д</w:t>
    </w:r>
    <w:r>
      <w:t>к</w:t>
    </w:r>
    <w:r>
      <w:rPr>
        <w:spacing w:val="-1"/>
      </w:rPr>
      <w:t>ре</w:t>
    </w:r>
    <w:r>
      <w:t>па</w:t>
    </w:r>
    <w:r>
      <w:rPr>
        <w:spacing w:val="-2"/>
      </w:rPr>
      <w:t>н</w:t>
    </w:r>
    <w:r>
      <w:t>ан</w:t>
    </w:r>
    <w:r>
      <w:rPr>
        <w:spacing w:val="-1"/>
      </w:rPr>
      <w:t>е</w:t>
    </w:r>
    <w:r>
      <w:t>п</w:t>
    </w:r>
    <w:r>
      <w:rPr>
        <w:spacing w:val="-1"/>
      </w:rPr>
      <w:t>р</w:t>
    </w:r>
    <w:r>
      <w:t>ав</w:t>
    </w:r>
    <w:r>
      <w:rPr>
        <w:spacing w:val="-2"/>
      </w:rPr>
      <w:t>и</w:t>
    </w:r>
    <w:r>
      <w:t>т</w:t>
    </w:r>
    <w:r>
      <w:rPr>
        <w:spacing w:val="-1"/>
      </w:rPr>
      <w:t>е</w:t>
    </w:r>
    <w:r>
      <w:t>лств</w:t>
    </w:r>
    <w:r>
      <w:rPr>
        <w:spacing w:val="-1"/>
      </w:rPr>
      <w:t>е</w:t>
    </w:r>
    <w:r>
      <w:rPr>
        <w:spacing w:val="-2"/>
      </w:rPr>
      <w:t>н</w:t>
    </w:r>
    <w:r>
      <w:t>ио</w:t>
    </w:r>
    <w:r>
      <w:rPr>
        <w:spacing w:val="-1"/>
      </w:rPr>
      <w:t>р</w:t>
    </w:r>
    <w:r>
      <w:t>га</w:t>
    </w:r>
    <w:r>
      <w:rPr>
        <w:spacing w:val="-2"/>
      </w:rPr>
      <w:t>н</w:t>
    </w:r>
    <w:r>
      <w:t>и</w:t>
    </w:r>
    <w:r>
      <w:rPr>
        <w:spacing w:val="-1"/>
      </w:rPr>
      <w:t>з</w:t>
    </w:r>
    <w:r>
      <w:t>ациив</w:t>
    </w:r>
    <w:r>
      <w:rPr>
        <w:spacing w:val="-1"/>
      </w:rPr>
      <w:t>Бъ</w:t>
    </w:r>
    <w:r>
      <w:t>лга</w:t>
    </w:r>
    <w:r>
      <w:rPr>
        <w:spacing w:val="-1"/>
      </w:rPr>
      <w:t>р</w:t>
    </w:r>
    <w:r>
      <w:t>ия.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57C" w:rsidRDefault="00F4357C">
      <w:r>
        <w:separator/>
      </w:r>
    </w:p>
  </w:footnote>
  <w:footnote w:type="continuationSeparator" w:id="1">
    <w:p w:rsidR="00F4357C" w:rsidRDefault="00F435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7C" w:rsidRDefault="00F4357C" w:rsidP="00673ACC">
    <w:pPr>
      <w:kinsoku w:val="0"/>
      <w:overflowPunct w:val="0"/>
      <w:spacing w:before="6" w:line="160" w:lineRule="exact"/>
      <w:rPr>
        <w:sz w:val="16"/>
        <w:szCs w:val="16"/>
      </w:rPr>
    </w:pPr>
  </w:p>
  <w:p w:rsidR="00F4357C" w:rsidRPr="00673ACC" w:rsidRDefault="00F4357C" w:rsidP="00673ACC">
    <w:pPr>
      <w:pStyle w:val="BodyText"/>
      <w:kinsoku w:val="0"/>
      <w:overflowPunct w:val="0"/>
      <w:ind w:left="364" w:hanging="790"/>
      <w:jc w:val="center"/>
      <w:rPr>
        <w:rFonts w:ascii="Times New Roman" w:hAnsi="Times New Roman" w:cs="Times New Roman"/>
        <w:spacing w:val="-9"/>
        <w:sz w:val="20"/>
        <w:szCs w:val="20"/>
        <w:lang w:val="ru-RU"/>
      </w:rPr>
    </w:pPr>
    <w:r>
      <w:rPr>
        <w:noProof/>
      </w:rPr>
      <w:pict>
        <v:rect id="Rectangle 4" o:spid="_x0000_s2049" style="position:absolute;left:0;text-align:left;margin-left:44.9pt;margin-top:-2.85pt;width:132pt;height:89pt;z-index:-251656192;visibility:visible;mso-position-horizontal-relative:page" o:allowincell="f" filled="f" stroked="f">
          <v:textbox inset="0,0,0,0">
            <w:txbxContent>
              <w:p w:rsidR="00F4357C" w:rsidRDefault="00F4357C" w:rsidP="00673ACC">
                <w:pPr>
                  <w:widowControl/>
                  <w:autoSpaceDE/>
                  <w:autoSpaceDN/>
                  <w:adjustRightInd/>
                  <w:spacing w:line="1780" w:lineRule="atLeast"/>
                </w:pPr>
                <w:r w:rsidRPr="00E51C08">
                  <w:rPr>
                    <w:noProof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3" o:spid="_x0000_i1029" type="#_x0000_t75" style="width:132.75pt;height:88.5pt;visibility:visible">
                      <v:imagedata r:id="rId1" o:title=""/>
                    </v:shape>
                  </w:pict>
                </w:r>
              </w:p>
              <w:p w:rsidR="00F4357C" w:rsidRDefault="00F4357C" w:rsidP="00673ACC"/>
            </w:txbxContent>
          </v:textbox>
          <w10:wrap anchorx="page"/>
        </v:rect>
      </w:pict>
    </w:r>
    <w:r>
      <w:rPr>
        <w:noProof/>
      </w:rPr>
      <w:pict>
        <v:rect id="Rectangle 2" o:spid="_x0000_s2050" style="position:absolute;left:0;text-align:left;margin-left:421.15pt;margin-top:-2.65pt;width:116pt;height:60pt;z-index:-251655168;visibility:visible;mso-position-horizontal-relative:page" o:allowincell="f" filled="f" stroked="f">
          <v:textbox inset="0,0,0,0">
            <w:txbxContent>
              <w:p w:rsidR="00F4357C" w:rsidRDefault="00F4357C" w:rsidP="00673ACC">
                <w:pPr>
                  <w:widowControl/>
                  <w:autoSpaceDE/>
                  <w:autoSpaceDN/>
                  <w:adjustRightInd/>
                  <w:spacing w:line="1200" w:lineRule="atLeast"/>
                </w:pPr>
                <w:r w:rsidRPr="00E51C08">
                  <w:rPr>
                    <w:noProof/>
                  </w:rPr>
                  <w:pict>
                    <v:shape id="Picture 1" o:spid="_x0000_i1030" type="#_x0000_t75" style="width:116.25pt;height:60pt;visibility:visible">
                      <v:imagedata r:id="rId2" o:title=""/>
                    </v:shape>
                  </w:pict>
                </w:r>
              </w:p>
              <w:p w:rsidR="00F4357C" w:rsidRDefault="00F4357C" w:rsidP="00673ACC"/>
            </w:txbxContent>
          </v:textbox>
          <w10:wrap anchorx="page"/>
        </v:rect>
      </w:pict>
    </w:r>
    <w:r w:rsidRPr="00673ACC">
      <w:rPr>
        <w:rFonts w:ascii="Times New Roman" w:hAnsi="Times New Roman" w:cs="Times New Roman"/>
        <w:sz w:val="20"/>
        <w:szCs w:val="20"/>
      </w:rPr>
      <w:t>Проект"Активновключваневинформационнотообщество"</w:t>
    </w:r>
  </w:p>
  <w:p w:rsidR="00F4357C" w:rsidRPr="00673ACC" w:rsidRDefault="00F4357C" w:rsidP="00673ACC">
    <w:pPr>
      <w:pStyle w:val="BodyText"/>
      <w:kinsoku w:val="0"/>
      <w:overflowPunct w:val="0"/>
      <w:ind w:left="364" w:hanging="790"/>
      <w:jc w:val="center"/>
      <w:rPr>
        <w:rFonts w:ascii="Times New Roman" w:hAnsi="Times New Roman" w:cs="Times New Roman"/>
        <w:sz w:val="20"/>
        <w:szCs w:val="20"/>
        <w:lang w:val="ru-RU"/>
      </w:rPr>
    </w:pPr>
    <w:r w:rsidRPr="00673ACC">
      <w:rPr>
        <w:rFonts w:ascii="Times New Roman" w:hAnsi="Times New Roman" w:cs="Times New Roman"/>
        <w:sz w:val="20"/>
        <w:szCs w:val="20"/>
      </w:rPr>
      <w:t xml:space="preserve">сеосъществяваблагодарениена </w:t>
    </w:r>
  </w:p>
  <w:p w:rsidR="00F4357C" w:rsidRPr="00372EE5" w:rsidRDefault="00F4357C" w:rsidP="00673ACC">
    <w:pPr>
      <w:pStyle w:val="BodyText"/>
      <w:kinsoku w:val="0"/>
      <w:overflowPunct w:val="0"/>
      <w:ind w:left="364" w:hanging="790"/>
      <w:jc w:val="center"/>
      <w:rPr>
        <w:rFonts w:ascii="Times New Roman" w:hAnsi="Times New Roman" w:cs="Times New Roman"/>
        <w:sz w:val="20"/>
        <w:szCs w:val="20"/>
        <w:lang w:val="ru-RU"/>
      </w:rPr>
    </w:pPr>
    <w:r w:rsidRPr="00673ACC">
      <w:rPr>
        <w:rFonts w:ascii="Times New Roman" w:hAnsi="Times New Roman" w:cs="Times New Roman"/>
        <w:sz w:val="20"/>
        <w:szCs w:val="20"/>
      </w:rPr>
      <w:t>Програмазаподкрепа наНПОв БългарияпоФинансовия</w:t>
    </w:r>
  </w:p>
  <w:p w:rsidR="00F4357C" w:rsidRPr="00372EE5" w:rsidRDefault="00F4357C" w:rsidP="00673ACC">
    <w:pPr>
      <w:pStyle w:val="BodyText"/>
      <w:kinsoku w:val="0"/>
      <w:overflowPunct w:val="0"/>
      <w:ind w:left="364" w:hanging="790"/>
      <w:jc w:val="center"/>
      <w:rPr>
        <w:rFonts w:ascii="Times New Roman" w:hAnsi="Times New Roman" w:cs="Times New Roman"/>
        <w:sz w:val="20"/>
        <w:szCs w:val="20"/>
        <w:lang w:val="ru-RU"/>
      </w:rPr>
    </w:pPr>
    <w:r w:rsidRPr="00673ACC">
      <w:rPr>
        <w:rFonts w:ascii="Times New Roman" w:hAnsi="Times New Roman" w:cs="Times New Roman"/>
        <w:sz w:val="20"/>
        <w:szCs w:val="20"/>
      </w:rPr>
      <w:t>механизъмнаЕвропейскотоикономическо</w:t>
    </w:r>
  </w:p>
  <w:p w:rsidR="00F4357C" w:rsidRPr="00673ACC" w:rsidRDefault="00F4357C" w:rsidP="00673ACC">
    <w:pPr>
      <w:pStyle w:val="BodyText"/>
      <w:kinsoku w:val="0"/>
      <w:overflowPunct w:val="0"/>
      <w:ind w:left="364" w:hanging="790"/>
      <w:jc w:val="center"/>
      <w:rPr>
        <w:rFonts w:ascii="Times New Roman" w:hAnsi="Times New Roman" w:cs="Times New Roman"/>
        <w:sz w:val="20"/>
        <w:szCs w:val="20"/>
      </w:rPr>
    </w:pPr>
    <w:r w:rsidRPr="00673ACC">
      <w:rPr>
        <w:rFonts w:ascii="Times New Roman" w:hAnsi="Times New Roman" w:cs="Times New Roman"/>
        <w:sz w:val="20"/>
        <w:szCs w:val="20"/>
      </w:rPr>
      <w:t>пространство2009-2014г.</w:t>
    </w:r>
  </w:p>
  <w:p w:rsidR="00F4357C" w:rsidRDefault="00F4357C" w:rsidP="00673ACC">
    <w:pPr>
      <w:kinsoku w:val="0"/>
      <w:overflowPunct w:val="0"/>
      <w:spacing w:before="1" w:line="110" w:lineRule="exact"/>
      <w:ind w:hanging="506"/>
      <w:rPr>
        <w:sz w:val="11"/>
        <w:szCs w:val="11"/>
      </w:rPr>
    </w:pPr>
  </w:p>
  <w:p w:rsidR="00F4357C" w:rsidRPr="00372EE5" w:rsidRDefault="00F4357C" w:rsidP="00673ACC">
    <w:pPr>
      <w:kinsoku w:val="0"/>
      <w:overflowPunct w:val="0"/>
      <w:spacing w:line="200" w:lineRule="exact"/>
      <w:rPr>
        <w:sz w:val="20"/>
        <w:szCs w:val="20"/>
        <w:lang w:val="ru-RU"/>
      </w:rPr>
    </w:pPr>
  </w:p>
  <w:p w:rsidR="00F4357C" w:rsidRPr="00372EE5" w:rsidRDefault="00F4357C" w:rsidP="00673ACC">
    <w:pPr>
      <w:kinsoku w:val="0"/>
      <w:overflowPunct w:val="0"/>
      <w:spacing w:line="200" w:lineRule="exact"/>
      <w:rPr>
        <w:sz w:val="20"/>
        <w:szCs w:val="20"/>
        <w:lang w:val="ru-RU"/>
      </w:rPr>
    </w:pPr>
  </w:p>
  <w:p w:rsidR="00F4357C" w:rsidRPr="00372EE5" w:rsidRDefault="00F4357C" w:rsidP="00673ACC">
    <w:pPr>
      <w:pStyle w:val="Header"/>
      <w:rPr>
        <w:lang w:val="ru-RU"/>
      </w:rPr>
    </w:pPr>
  </w:p>
  <w:p w:rsidR="00F4357C" w:rsidRPr="00372EE5" w:rsidRDefault="00F4357C" w:rsidP="00673ACC">
    <w:pPr>
      <w:pStyle w:val="Header"/>
      <w:rPr>
        <w:sz w:val="16"/>
        <w:szCs w:val="16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63661"/>
    <w:multiLevelType w:val="hybridMultilevel"/>
    <w:tmpl w:val="A5866E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2566"/>
    <w:rsid w:val="00000C2D"/>
    <w:rsid w:val="00001236"/>
    <w:rsid w:val="00001B92"/>
    <w:rsid w:val="0000276C"/>
    <w:rsid w:val="000040CD"/>
    <w:rsid w:val="000067AC"/>
    <w:rsid w:val="00007F79"/>
    <w:rsid w:val="00010534"/>
    <w:rsid w:val="00011974"/>
    <w:rsid w:val="00012679"/>
    <w:rsid w:val="00014B3E"/>
    <w:rsid w:val="000154FF"/>
    <w:rsid w:val="00016734"/>
    <w:rsid w:val="00020EB1"/>
    <w:rsid w:val="00021AA0"/>
    <w:rsid w:val="00021CF3"/>
    <w:rsid w:val="00023C33"/>
    <w:rsid w:val="00024CEA"/>
    <w:rsid w:val="00026E88"/>
    <w:rsid w:val="00030B50"/>
    <w:rsid w:val="00031609"/>
    <w:rsid w:val="000325DF"/>
    <w:rsid w:val="00033B90"/>
    <w:rsid w:val="0003526D"/>
    <w:rsid w:val="0003589C"/>
    <w:rsid w:val="00037C26"/>
    <w:rsid w:val="000437D4"/>
    <w:rsid w:val="00043C69"/>
    <w:rsid w:val="00045856"/>
    <w:rsid w:val="000470D0"/>
    <w:rsid w:val="0004724C"/>
    <w:rsid w:val="00047820"/>
    <w:rsid w:val="00047FFE"/>
    <w:rsid w:val="00050BBD"/>
    <w:rsid w:val="00051D74"/>
    <w:rsid w:val="00052466"/>
    <w:rsid w:val="00052B54"/>
    <w:rsid w:val="000577D0"/>
    <w:rsid w:val="00057807"/>
    <w:rsid w:val="00061E31"/>
    <w:rsid w:val="000716F6"/>
    <w:rsid w:val="0007179A"/>
    <w:rsid w:val="000736BD"/>
    <w:rsid w:val="000739AB"/>
    <w:rsid w:val="0007456E"/>
    <w:rsid w:val="000771CC"/>
    <w:rsid w:val="00077EA5"/>
    <w:rsid w:val="00081C90"/>
    <w:rsid w:val="00084547"/>
    <w:rsid w:val="00087658"/>
    <w:rsid w:val="00091251"/>
    <w:rsid w:val="00093E3C"/>
    <w:rsid w:val="00094034"/>
    <w:rsid w:val="00096325"/>
    <w:rsid w:val="000968D9"/>
    <w:rsid w:val="000973DD"/>
    <w:rsid w:val="000A07FE"/>
    <w:rsid w:val="000A0972"/>
    <w:rsid w:val="000A2742"/>
    <w:rsid w:val="000A3FAA"/>
    <w:rsid w:val="000B1B64"/>
    <w:rsid w:val="000B1CAB"/>
    <w:rsid w:val="000B1CDE"/>
    <w:rsid w:val="000B3BB6"/>
    <w:rsid w:val="000B5484"/>
    <w:rsid w:val="000B6ACF"/>
    <w:rsid w:val="000C04A6"/>
    <w:rsid w:val="000C14A2"/>
    <w:rsid w:val="000C29ED"/>
    <w:rsid w:val="000C6882"/>
    <w:rsid w:val="000C6BBD"/>
    <w:rsid w:val="000C7E3D"/>
    <w:rsid w:val="000D2A92"/>
    <w:rsid w:val="000D2D25"/>
    <w:rsid w:val="000D321F"/>
    <w:rsid w:val="000D5E27"/>
    <w:rsid w:val="000D6E35"/>
    <w:rsid w:val="000D794E"/>
    <w:rsid w:val="000E0A8E"/>
    <w:rsid w:val="000E28C8"/>
    <w:rsid w:val="000E2C16"/>
    <w:rsid w:val="000E3AD1"/>
    <w:rsid w:val="000E650B"/>
    <w:rsid w:val="000E7330"/>
    <w:rsid w:val="000E754E"/>
    <w:rsid w:val="000F160B"/>
    <w:rsid w:val="000F4599"/>
    <w:rsid w:val="000F57B2"/>
    <w:rsid w:val="000F601F"/>
    <w:rsid w:val="00100C8D"/>
    <w:rsid w:val="00100DC4"/>
    <w:rsid w:val="00101372"/>
    <w:rsid w:val="00101DCD"/>
    <w:rsid w:val="00102063"/>
    <w:rsid w:val="00102452"/>
    <w:rsid w:val="001037DF"/>
    <w:rsid w:val="00104C55"/>
    <w:rsid w:val="0010503C"/>
    <w:rsid w:val="00105A98"/>
    <w:rsid w:val="0011018D"/>
    <w:rsid w:val="001106B7"/>
    <w:rsid w:val="00111875"/>
    <w:rsid w:val="00111973"/>
    <w:rsid w:val="00114302"/>
    <w:rsid w:val="00116253"/>
    <w:rsid w:val="00121A6C"/>
    <w:rsid w:val="00123FF7"/>
    <w:rsid w:val="00124704"/>
    <w:rsid w:val="00127820"/>
    <w:rsid w:val="0013136F"/>
    <w:rsid w:val="00132236"/>
    <w:rsid w:val="0013256B"/>
    <w:rsid w:val="00132D71"/>
    <w:rsid w:val="00132E59"/>
    <w:rsid w:val="001350D6"/>
    <w:rsid w:val="0014298B"/>
    <w:rsid w:val="00143B69"/>
    <w:rsid w:val="00144705"/>
    <w:rsid w:val="00144BB0"/>
    <w:rsid w:val="00145C51"/>
    <w:rsid w:val="00145D77"/>
    <w:rsid w:val="00146C6A"/>
    <w:rsid w:val="00147724"/>
    <w:rsid w:val="00147B76"/>
    <w:rsid w:val="00147E09"/>
    <w:rsid w:val="00156C6A"/>
    <w:rsid w:val="0015751D"/>
    <w:rsid w:val="001612EB"/>
    <w:rsid w:val="001619E6"/>
    <w:rsid w:val="00161EBE"/>
    <w:rsid w:val="00163DA0"/>
    <w:rsid w:val="00164938"/>
    <w:rsid w:val="001657BB"/>
    <w:rsid w:val="00165AA9"/>
    <w:rsid w:val="0017023A"/>
    <w:rsid w:val="001703FB"/>
    <w:rsid w:val="00170BF4"/>
    <w:rsid w:val="00171FEC"/>
    <w:rsid w:val="00172874"/>
    <w:rsid w:val="00173549"/>
    <w:rsid w:val="00175139"/>
    <w:rsid w:val="00180527"/>
    <w:rsid w:val="001822B5"/>
    <w:rsid w:val="00182448"/>
    <w:rsid w:val="00182D0F"/>
    <w:rsid w:val="00183D86"/>
    <w:rsid w:val="00190FCA"/>
    <w:rsid w:val="0019304A"/>
    <w:rsid w:val="00194556"/>
    <w:rsid w:val="00197399"/>
    <w:rsid w:val="00197FB4"/>
    <w:rsid w:val="001A011C"/>
    <w:rsid w:val="001A02AC"/>
    <w:rsid w:val="001A2125"/>
    <w:rsid w:val="001A5034"/>
    <w:rsid w:val="001A6196"/>
    <w:rsid w:val="001A6CE4"/>
    <w:rsid w:val="001B0C47"/>
    <w:rsid w:val="001B1964"/>
    <w:rsid w:val="001B2D4A"/>
    <w:rsid w:val="001B304A"/>
    <w:rsid w:val="001B39C1"/>
    <w:rsid w:val="001B7C0D"/>
    <w:rsid w:val="001B7FD0"/>
    <w:rsid w:val="001C03F6"/>
    <w:rsid w:val="001C0BAF"/>
    <w:rsid w:val="001C157C"/>
    <w:rsid w:val="001C6664"/>
    <w:rsid w:val="001D0029"/>
    <w:rsid w:val="001D04B8"/>
    <w:rsid w:val="001D064D"/>
    <w:rsid w:val="001D0B13"/>
    <w:rsid w:val="001D27CC"/>
    <w:rsid w:val="001D59A5"/>
    <w:rsid w:val="001E01FC"/>
    <w:rsid w:val="001E1689"/>
    <w:rsid w:val="001E23C2"/>
    <w:rsid w:val="001E24D0"/>
    <w:rsid w:val="001E4C4E"/>
    <w:rsid w:val="001E5C6D"/>
    <w:rsid w:val="001E6519"/>
    <w:rsid w:val="001F0162"/>
    <w:rsid w:val="001F1594"/>
    <w:rsid w:val="001F1EBB"/>
    <w:rsid w:val="001F3442"/>
    <w:rsid w:val="001F34E0"/>
    <w:rsid w:val="001F51B6"/>
    <w:rsid w:val="001F5FB1"/>
    <w:rsid w:val="001F6EBA"/>
    <w:rsid w:val="001F72F8"/>
    <w:rsid w:val="00200B65"/>
    <w:rsid w:val="002020A9"/>
    <w:rsid w:val="00203C08"/>
    <w:rsid w:val="002044FB"/>
    <w:rsid w:val="002049E5"/>
    <w:rsid w:val="00205652"/>
    <w:rsid w:val="0020627A"/>
    <w:rsid w:val="0021348F"/>
    <w:rsid w:val="002134AC"/>
    <w:rsid w:val="002150E7"/>
    <w:rsid w:val="002155F2"/>
    <w:rsid w:val="00215CF7"/>
    <w:rsid w:val="0021602D"/>
    <w:rsid w:val="00216824"/>
    <w:rsid w:val="0021682F"/>
    <w:rsid w:val="0022039B"/>
    <w:rsid w:val="00221B76"/>
    <w:rsid w:val="00221CDC"/>
    <w:rsid w:val="0022277C"/>
    <w:rsid w:val="00223E35"/>
    <w:rsid w:val="00223F32"/>
    <w:rsid w:val="00224212"/>
    <w:rsid w:val="00227ED8"/>
    <w:rsid w:val="00231CBD"/>
    <w:rsid w:val="0023231D"/>
    <w:rsid w:val="0023271E"/>
    <w:rsid w:val="00233890"/>
    <w:rsid w:val="002358F2"/>
    <w:rsid w:val="0023786C"/>
    <w:rsid w:val="00244481"/>
    <w:rsid w:val="00244F4B"/>
    <w:rsid w:val="00245E21"/>
    <w:rsid w:val="00247D3C"/>
    <w:rsid w:val="00254B1E"/>
    <w:rsid w:val="00264654"/>
    <w:rsid w:val="00266A0A"/>
    <w:rsid w:val="00267FB0"/>
    <w:rsid w:val="00271D9A"/>
    <w:rsid w:val="00273AC2"/>
    <w:rsid w:val="00274624"/>
    <w:rsid w:val="002751E4"/>
    <w:rsid w:val="00281188"/>
    <w:rsid w:val="002815CD"/>
    <w:rsid w:val="002857EC"/>
    <w:rsid w:val="002867F0"/>
    <w:rsid w:val="00286919"/>
    <w:rsid w:val="00287684"/>
    <w:rsid w:val="00295554"/>
    <w:rsid w:val="00296D92"/>
    <w:rsid w:val="00296DD0"/>
    <w:rsid w:val="00296E89"/>
    <w:rsid w:val="00297424"/>
    <w:rsid w:val="002A1047"/>
    <w:rsid w:val="002A347E"/>
    <w:rsid w:val="002A62E8"/>
    <w:rsid w:val="002A6723"/>
    <w:rsid w:val="002A79DB"/>
    <w:rsid w:val="002A7EBA"/>
    <w:rsid w:val="002B07A7"/>
    <w:rsid w:val="002B2927"/>
    <w:rsid w:val="002B2B0A"/>
    <w:rsid w:val="002B61EA"/>
    <w:rsid w:val="002C2023"/>
    <w:rsid w:val="002C3D3E"/>
    <w:rsid w:val="002C3FC5"/>
    <w:rsid w:val="002C7E46"/>
    <w:rsid w:val="002D192E"/>
    <w:rsid w:val="002D204E"/>
    <w:rsid w:val="002D53B9"/>
    <w:rsid w:val="002D7E16"/>
    <w:rsid w:val="002E21B9"/>
    <w:rsid w:val="002E23A9"/>
    <w:rsid w:val="002E394C"/>
    <w:rsid w:val="002E3BBA"/>
    <w:rsid w:val="002E4466"/>
    <w:rsid w:val="002E5370"/>
    <w:rsid w:val="002E53AA"/>
    <w:rsid w:val="002E6E71"/>
    <w:rsid w:val="002E7031"/>
    <w:rsid w:val="002F05C8"/>
    <w:rsid w:val="002F0A15"/>
    <w:rsid w:val="002F138C"/>
    <w:rsid w:val="002F180B"/>
    <w:rsid w:val="002F6D86"/>
    <w:rsid w:val="002F75BC"/>
    <w:rsid w:val="00300BC4"/>
    <w:rsid w:val="00300D42"/>
    <w:rsid w:val="00301222"/>
    <w:rsid w:val="003025CE"/>
    <w:rsid w:val="003033DF"/>
    <w:rsid w:val="003054DD"/>
    <w:rsid w:val="00305C1C"/>
    <w:rsid w:val="00307F15"/>
    <w:rsid w:val="00313DF6"/>
    <w:rsid w:val="00314D63"/>
    <w:rsid w:val="00314E1D"/>
    <w:rsid w:val="00315ACA"/>
    <w:rsid w:val="00316247"/>
    <w:rsid w:val="003166CB"/>
    <w:rsid w:val="00316D33"/>
    <w:rsid w:val="003171C6"/>
    <w:rsid w:val="00322897"/>
    <w:rsid w:val="003242F8"/>
    <w:rsid w:val="00325DD3"/>
    <w:rsid w:val="003272C8"/>
    <w:rsid w:val="00332654"/>
    <w:rsid w:val="003330B2"/>
    <w:rsid w:val="00333707"/>
    <w:rsid w:val="00335B1A"/>
    <w:rsid w:val="00335B54"/>
    <w:rsid w:val="00340A3F"/>
    <w:rsid w:val="00340D1A"/>
    <w:rsid w:val="0034106D"/>
    <w:rsid w:val="00341A91"/>
    <w:rsid w:val="00343E62"/>
    <w:rsid w:val="00344D7F"/>
    <w:rsid w:val="003458B5"/>
    <w:rsid w:val="00347EE7"/>
    <w:rsid w:val="00352743"/>
    <w:rsid w:val="00354C7D"/>
    <w:rsid w:val="00355D23"/>
    <w:rsid w:val="0036149A"/>
    <w:rsid w:val="00361F73"/>
    <w:rsid w:val="00363E31"/>
    <w:rsid w:val="0036528A"/>
    <w:rsid w:val="003655C7"/>
    <w:rsid w:val="003667E0"/>
    <w:rsid w:val="00366918"/>
    <w:rsid w:val="003673CB"/>
    <w:rsid w:val="003674F3"/>
    <w:rsid w:val="00370FC8"/>
    <w:rsid w:val="00371AD5"/>
    <w:rsid w:val="00372EE5"/>
    <w:rsid w:val="003739B1"/>
    <w:rsid w:val="00374685"/>
    <w:rsid w:val="0038135F"/>
    <w:rsid w:val="00382ED2"/>
    <w:rsid w:val="00383904"/>
    <w:rsid w:val="00385929"/>
    <w:rsid w:val="003869EA"/>
    <w:rsid w:val="00387D4A"/>
    <w:rsid w:val="00391A9A"/>
    <w:rsid w:val="003926A2"/>
    <w:rsid w:val="00392800"/>
    <w:rsid w:val="00393717"/>
    <w:rsid w:val="00394526"/>
    <w:rsid w:val="0039454A"/>
    <w:rsid w:val="00394B62"/>
    <w:rsid w:val="00396BD3"/>
    <w:rsid w:val="003A017C"/>
    <w:rsid w:val="003A052D"/>
    <w:rsid w:val="003A1077"/>
    <w:rsid w:val="003A1693"/>
    <w:rsid w:val="003A3866"/>
    <w:rsid w:val="003B433C"/>
    <w:rsid w:val="003B4854"/>
    <w:rsid w:val="003B6519"/>
    <w:rsid w:val="003B6A37"/>
    <w:rsid w:val="003B7816"/>
    <w:rsid w:val="003C0B8B"/>
    <w:rsid w:val="003C2016"/>
    <w:rsid w:val="003C2219"/>
    <w:rsid w:val="003C2368"/>
    <w:rsid w:val="003C23B1"/>
    <w:rsid w:val="003C2578"/>
    <w:rsid w:val="003C2CEB"/>
    <w:rsid w:val="003C40D0"/>
    <w:rsid w:val="003C4B2A"/>
    <w:rsid w:val="003C4B5B"/>
    <w:rsid w:val="003D08AE"/>
    <w:rsid w:val="003D41A5"/>
    <w:rsid w:val="003D5C53"/>
    <w:rsid w:val="003D5E02"/>
    <w:rsid w:val="003D6176"/>
    <w:rsid w:val="003D618D"/>
    <w:rsid w:val="003E0853"/>
    <w:rsid w:val="003E0863"/>
    <w:rsid w:val="003E0B20"/>
    <w:rsid w:val="003E0FA0"/>
    <w:rsid w:val="003E2FB6"/>
    <w:rsid w:val="003E365F"/>
    <w:rsid w:val="003E36B4"/>
    <w:rsid w:val="003E657E"/>
    <w:rsid w:val="003E6BA2"/>
    <w:rsid w:val="003F0531"/>
    <w:rsid w:val="003F128F"/>
    <w:rsid w:val="003F2FDF"/>
    <w:rsid w:val="003F45D7"/>
    <w:rsid w:val="003F4D7B"/>
    <w:rsid w:val="003F602A"/>
    <w:rsid w:val="003F727E"/>
    <w:rsid w:val="003F7F03"/>
    <w:rsid w:val="00401F25"/>
    <w:rsid w:val="0040202F"/>
    <w:rsid w:val="004041C6"/>
    <w:rsid w:val="00404696"/>
    <w:rsid w:val="00404D79"/>
    <w:rsid w:val="00405507"/>
    <w:rsid w:val="00407551"/>
    <w:rsid w:val="004105DD"/>
    <w:rsid w:val="00414EC4"/>
    <w:rsid w:val="00416D61"/>
    <w:rsid w:val="00417D31"/>
    <w:rsid w:val="00421C9C"/>
    <w:rsid w:val="00421D87"/>
    <w:rsid w:val="00422FCA"/>
    <w:rsid w:val="0042412D"/>
    <w:rsid w:val="00424ADF"/>
    <w:rsid w:val="00426496"/>
    <w:rsid w:val="00432B76"/>
    <w:rsid w:val="004332B8"/>
    <w:rsid w:val="00435DD1"/>
    <w:rsid w:val="00436991"/>
    <w:rsid w:val="0044001D"/>
    <w:rsid w:val="00440339"/>
    <w:rsid w:val="00441865"/>
    <w:rsid w:val="0044450E"/>
    <w:rsid w:val="004448A7"/>
    <w:rsid w:val="00444A8D"/>
    <w:rsid w:val="00444C56"/>
    <w:rsid w:val="00444C76"/>
    <w:rsid w:val="00447AC8"/>
    <w:rsid w:val="00451B7C"/>
    <w:rsid w:val="0045203C"/>
    <w:rsid w:val="0045230E"/>
    <w:rsid w:val="004529FC"/>
    <w:rsid w:val="00455DE6"/>
    <w:rsid w:val="00456749"/>
    <w:rsid w:val="00456C23"/>
    <w:rsid w:val="00457063"/>
    <w:rsid w:val="00460AAA"/>
    <w:rsid w:val="00460DD6"/>
    <w:rsid w:val="004620F7"/>
    <w:rsid w:val="00462F81"/>
    <w:rsid w:val="00465552"/>
    <w:rsid w:val="00465BA8"/>
    <w:rsid w:val="00465BC6"/>
    <w:rsid w:val="00465EA8"/>
    <w:rsid w:val="00467B0F"/>
    <w:rsid w:val="00470F86"/>
    <w:rsid w:val="00471A2A"/>
    <w:rsid w:val="004725B2"/>
    <w:rsid w:val="004727DC"/>
    <w:rsid w:val="00472EAD"/>
    <w:rsid w:val="00474F0D"/>
    <w:rsid w:val="00475080"/>
    <w:rsid w:val="0047527F"/>
    <w:rsid w:val="00475736"/>
    <w:rsid w:val="00477EFC"/>
    <w:rsid w:val="00480580"/>
    <w:rsid w:val="00481E04"/>
    <w:rsid w:val="00482855"/>
    <w:rsid w:val="0048619C"/>
    <w:rsid w:val="00487373"/>
    <w:rsid w:val="00490044"/>
    <w:rsid w:val="004907A8"/>
    <w:rsid w:val="00491275"/>
    <w:rsid w:val="00491981"/>
    <w:rsid w:val="00491AD8"/>
    <w:rsid w:val="00492368"/>
    <w:rsid w:val="00492F50"/>
    <w:rsid w:val="00494F2F"/>
    <w:rsid w:val="0049540F"/>
    <w:rsid w:val="00495A01"/>
    <w:rsid w:val="00495D60"/>
    <w:rsid w:val="0049626C"/>
    <w:rsid w:val="004975A0"/>
    <w:rsid w:val="004976EB"/>
    <w:rsid w:val="00497820"/>
    <w:rsid w:val="004A494A"/>
    <w:rsid w:val="004B20E6"/>
    <w:rsid w:val="004B2E62"/>
    <w:rsid w:val="004B43A3"/>
    <w:rsid w:val="004B502C"/>
    <w:rsid w:val="004B5DCC"/>
    <w:rsid w:val="004C10CC"/>
    <w:rsid w:val="004C15E0"/>
    <w:rsid w:val="004C293F"/>
    <w:rsid w:val="004C4B4B"/>
    <w:rsid w:val="004C6436"/>
    <w:rsid w:val="004C6C15"/>
    <w:rsid w:val="004C7EC1"/>
    <w:rsid w:val="004D0D06"/>
    <w:rsid w:val="004D22EC"/>
    <w:rsid w:val="004D3B14"/>
    <w:rsid w:val="004D5393"/>
    <w:rsid w:val="004D7F9A"/>
    <w:rsid w:val="004E1723"/>
    <w:rsid w:val="004E2095"/>
    <w:rsid w:val="004E2DAD"/>
    <w:rsid w:val="004E42D8"/>
    <w:rsid w:val="004E739C"/>
    <w:rsid w:val="004E7695"/>
    <w:rsid w:val="004E7816"/>
    <w:rsid w:val="004F0B63"/>
    <w:rsid w:val="004F1A10"/>
    <w:rsid w:val="004F2407"/>
    <w:rsid w:val="004F40CA"/>
    <w:rsid w:val="004F44F0"/>
    <w:rsid w:val="004F53FB"/>
    <w:rsid w:val="004F5DDB"/>
    <w:rsid w:val="00500024"/>
    <w:rsid w:val="0050089F"/>
    <w:rsid w:val="00502976"/>
    <w:rsid w:val="0050490C"/>
    <w:rsid w:val="0050572A"/>
    <w:rsid w:val="00506368"/>
    <w:rsid w:val="0051268E"/>
    <w:rsid w:val="00517413"/>
    <w:rsid w:val="005179AC"/>
    <w:rsid w:val="00520E0B"/>
    <w:rsid w:val="00521058"/>
    <w:rsid w:val="0052460A"/>
    <w:rsid w:val="0052470E"/>
    <w:rsid w:val="005249A7"/>
    <w:rsid w:val="0052573C"/>
    <w:rsid w:val="0052624C"/>
    <w:rsid w:val="00526760"/>
    <w:rsid w:val="00527448"/>
    <w:rsid w:val="005276CA"/>
    <w:rsid w:val="00532F17"/>
    <w:rsid w:val="00534546"/>
    <w:rsid w:val="00541408"/>
    <w:rsid w:val="00542641"/>
    <w:rsid w:val="00542D48"/>
    <w:rsid w:val="00542FB5"/>
    <w:rsid w:val="00546C8A"/>
    <w:rsid w:val="00551069"/>
    <w:rsid w:val="00554E16"/>
    <w:rsid w:val="005552F8"/>
    <w:rsid w:val="00556845"/>
    <w:rsid w:val="0056041E"/>
    <w:rsid w:val="00560431"/>
    <w:rsid w:val="00562307"/>
    <w:rsid w:val="005623BF"/>
    <w:rsid w:val="005624C4"/>
    <w:rsid w:val="00563E5D"/>
    <w:rsid w:val="005677C7"/>
    <w:rsid w:val="005701EB"/>
    <w:rsid w:val="00570F2D"/>
    <w:rsid w:val="005720B2"/>
    <w:rsid w:val="005776FB"/>
    <w:rsid w:val="005800A2"/>
    <w:rsid w:val="005814A4"/>
    <w:rsid w:val="005819F1"/>
    <w:rsid w:val="005825F7"/>
    <w:rsid w:val="005864E0"/>
    <w:rsid w:val="005917AF"/>
    <w:rsid w:val="005920DD"/>
    <w:rsid w:val="00594B06"/>
    <w:rsid w:val="00596C6D"/>
    <w:rsid w:val="00597697"/>
    <w:rsid w:val="005A14CA"/>
    <w:rsid w:val="005A1514"/>
    <w:rsid w:val="005A25D0"/>
    <w:rsid w:val="005A3B7C"/>
    <w:rsid w:val="005A4E30"/>
    <w:rsid w:val="005A51BD"/>
    <w:rsid w:val="005A6471"/>
    <w:rsid w:val="005B1012"/>
    <w:rsid w:val="005B2B6F"/>
    <w:rsid w:val="005B6C43"/>
    <w:rsid w:val="005B6D8D"/>
    <w:rsid w:val="005C0113"/>
    <w:rsid w:val="005C03CD"/>
    <w:rsid w:val="005C125A"/>
    <w:rsid w:val="005C1BC9"/>
    <w:rsid w:val="005C5563"/>
    <w:rsid w:val="005C58F8"/>
    <w:rsid w:val="005C5BBD"/>
    <w:rsid w:val="005C705E"/>
    <w:rsid w:val="005D283B"/>
    <w:rsid w:val="005D4486"/>
    <w:rsid w:val="005D4E7A"/>
    <w:rsid w:val="005D53E4"/>
    <w:rsid w:val="005E009A"/>
    <w:rsid w:val="005E043E"/>
    <w:rsid w:val="005E151C"/>
    <w:rsid w:val="005E55C4"/>
    <w:rsid w:val="005E70F0"/>
    <w:rsid w:val="005F08F5"/>
    <w:rsid w:val="005F0D06"/>
    <w:rsid w:val="005F2649"/>
    <w:rsid w:val="005F29E3"/>
    <w:rsid w:val="005F3EF9"/>
    <w:rsid w:val="005F4572"/>
    <w:rsid w:val="006005C5"/>
    <w:rsid w:val="006005D7"/>
    <w:rsid w:val="0060236A"/>
    <w:rsid w:val="00603B43"/>
    <w:rsid w:val="00603BAE"/>
    <w:rsid w:val="00604872"/>
    <w:rsid w:val="006103D3"/>
    <w:rsid w:val="00612C58"/>
    <w:rsid w:val="006166AD"/>
    <w:rsid w:val="0062054E"/>
    <w:rsid w:val="00620682"/>
    <w:rsid w:val="006217FD"/>
    <w:rsid w:val="00622BE0"/>
    <w:rsid w:val="00622D35"/>
    <w:rsid w:val="00623118"/>
    <w:rsid w:val="00623A0D"/>
    <w:rsid w:val="006241A4"/>
    <w:rsid w:val="00626553"/>
    <w:rsid w:val="0062662B"/>
    <w:rsid w:val="00626C95"/>
    <w:rsid w:val="00626CC0"/>
    <w:rsid w:val="00626D52"/>
    <w:rsid w:val="00627024"/>
    <w:rsid w:val="00627144"/>
    <w:rsid w:val="00630CD1"/>
    <w:rsid w:val="006315C3"/>
    <w:rsid w:val="0063582E"/>
    <w:rsid w:val="006361DC"/>
    <w:rsid w:val="006363BC"/>
    <w:rsid w:val="00636D89"/>
    <w:rsid w:val="00641DAB"/>
    <w:rsid w:val="00641F83"/>
    <w:rsid w:val="00642D3B"/>
    <w:rsid w:val="006444E8"/>
    <w:rsid w:val="0064797A"/>
    <w:rsid w:val="00647E91"/>
    <w:rsid w:val="00652AE3"/>
    <w:rsid w:val="00653336"/>
    <w:rsid w:val="00655619"/>
    <w:rsid w:val="00656A7B"/>
    <w:rsid w:val="00660092"/>
    <w:rsid w:val="00660DED"/>
    <w:rsid w:val="00660E58"/>
    <w:rsid w:val="006663FC"/>
    <w:rsid w:val="00667DF5"/>
    <w:rsid w:val="006724E0"/>
    <w:rsid w:val="00672C5D"/>
    <w:rsid w:val="00673A9D"/>
    <w:rsid w:val="00673ACC"/>
    <w:rsid w:val="00673F00"/>
    <w:rsid w:val="0067418F"/>
    <w:rsid w:val="00675C87"/>
    <w:rsid w:val="00677305"/>
    <w:rsid w:val="006822F0"/>
    <w:rsid w:val="00685896"/>
    <w:rsid w:val="00687966"/>
    <w:rsid w:val="00690A07"/>
    <w:rsid w:val="00692BC5"/>
    <w:rsid w:val="00692F05"/>
    <w:rsid w:val="0069369F"/>
    <w:rsid w:val="006969DF"/>
    <w:rsid w:val="00696B53"/>
    <w:rsid w:val="006A0001"/>
    <w:rsid w:val="006A0828"/>
    <w:rsid w:val="006A494A"/>
    <w:rsid w:val="006A79B4"/>
    <w:rsid w:val="006A7D5C"/>
    <w:rsid w:val="006B010E"/>
    <w:rsid w:val="006B348C"/>
    <w:rsid w:val="006C1894"/>
    <w:rsid w:val="006C33EF"/>
    <w:rsid w:val="006C478F"/>
    <w:rsid w:val="006C51A3"/>
    <w:rsid w:val="006C5DC0"/>
    <w:rsid w:val="006D2A28"/>
    <w:rsid w:val="006D325F"/>
    <w:rsid w:val="006D5B3C"/>
    <w:rsid w:val="006E2DD9"/>
    <w:rsid w:val="006E35BE"/>
    <w:rsid w:val="006E5013"/>
    <w:rsid w:val="006E5625"/>
    <w:rsid w:val="006E7FBB"/>
    <w:rsid w:val="006F01E7"/>
    <w:rsid w:val="006F73E8"/>
    <w:rsid w:val="006F7637"/>
    <w:rsid w:val="00702C3B"/>
    <w:rsid w:val="00702E6E"/>
    <w:rsid w:val="00703B61"/>
    <w:rsid w:val="00703CE8"/>
    <w:rsid w:val="00704510"/>
    <w:rsid w:val="00704AD0"/>
    <w:rsid w:val="00706169"/>
    <w:rsid w:val="0070790F"/>
    <w:rsid w:val="00707C7D"/>
    <w:rsid w:val="00710A26"/>
    <w:rsid w:val="00711400"/>
    <w:rsid w:val="00711773"/>
    <w:rsid w:val="0071182C"/>
    <w:rsid w:val="0071534E"/>
    <w:rsid w:val="00716B37"/>
    <w:rsid w:val="00720330"/>
    <w:rsid w:val="007219A3"/>
    <w:rsid w:val="00722034"/>
    <w:rsid w:val="00722E0B"/>
    <w:rsid w:val="00725A00"/>
    <w:rsid w:val="00731AF3"/>
    <w:rsid w:val="00731CAB"/>
    <w:rsid w:val="007321A5"/>
    <w:rsid w:val="00736843"/>
    <w:rsid w:val="00737835"/>
    <w:rsid w:val="00741EBC"/>
    <w:rsid w:val="00743861"/>
    <w:rsid w:val="007439BB"/>
    <w:rsid w:val="0074497F"/>
    <w:rsid w:val="00745670"/>
    <w:rsid w:val="00753F89"/>
    <w:rsid w:val="00754A18"/>
    <w:rsid w:val="00754F99"/>
    <w:rsid w:val="00755A87"/>
    <w:rsid w:val="00755E66"/>
    <w:rsid w:val="00756EE3"/>
    <w:rsid w:val="007615C5"/>
    <w:rsid w:val="007616E9"/>
    <w:rsid w:val="00761831"/>
    <w:rsid w:val="007623E3"/>
    <w:rsid w:val="007641A0"/>
    <w:rsid w:val="00764BFC"/>
    <w:rsid w:val="00764CC3"/>
    <w:rsid w:val="0076653E"/>
    <w:rsid w:val="00767605"/>
    <w:rsid w:val="00770E2E"/>
    <w:rsid w:val="00771788"/>
    <w:rsid w:val="00773C04"/>
    <w:rsid w:val="00775A1B"/>
    <w:rsid w:val="00775A8F"/>
    <w:rsid w:val="00776078"/>
    <w:rsid w:val="00780BD8"/>
    <w:rsid w:val="0078204A"/>
    <w:rsid w:val="00783A0C"/>
    <w:rsid w:val="00784705"/>
    <w:rsid w:val="00785594"/>
    <w:rsid w:val="0078645F"/>
    <w:rsid w:val="00786FB0"/>
    <w:rsid w:val="00790A8A"/>
    <w:rsid w:val="007932D0"/>
    <w:rsid w:val="00796DEC"/>
    <w:rsid w:val="007A0D05"/>
    <w:rsid w:val="007A178A"/>
    <w:rsid w:val="007A1D75"/>
    <w:rsid w:val="007A2F4C"/>
    <w:rsid w:val="007A3636"/>
    <w:rsid w:val="007A36B0"/>
    <w:rsid w:val="007A4AA7"/>
    <w:rsid w:val="007A6E13"/>
    <w:rsid w:val="007B032A"/>
    <w:rsid w:val="007B0752"/>
    <w:rsid w:val="007B1064"/>
    <w:rsid w:val="007B5E03"/>
    <w:rsid w:val="007B6EB2"/>
    <w:rsid w:val="007B758A"/>
    <w:rsid w:val="007B7AB8"/>
    <w:rsid w:val="007C0338"/>
    <w:rsid w:val="007C0744"/>
    <w:rsid w:val="007C1FA3"/>
    <w:rsid w:val="007C3761"/>
    <w:rsid w:val="007C435F"/>
    <w:rsid w:val="007D1AAD"/>
    <w:rsid w:val="007D3CE7"/>
    <w:rsid w:val="007D3F74"/>
    <w:rsid w:val="007D43EE"/>
    <w:rsid w:val="007D6F9A"/>
    <w:rsid w:val="007D761B"/>
    <w:rsid w:val="007D7683"/>
    <w:rsid w:val="007D7AFC"/>
    <w:rsid w:val="007E0D28"/>
    <w:rsid w:val="007E1294"/>
    <w:rsid w:val="007E22CC"/>
    <w:rsid w:val="007E26D5"/>
    <w:rsid w:val="007E27CB"/>
    <w:rsid w:val="007E596E"/>
    <w:rsid w:val="007F3156"/>
    <w:rsid w:val="007F40B0"/>
    <w:rsid w:val="007F4506"/>
    <w:rsid w:val="007F630A"/>
    <w:rsid w:val="007F6BCA"/>
    <w:rsid w:val="008003CD"/>
    <w:rsid w:val="008006A0"/>
    <w:rsid w:val="00800AB5"/>
    <w:rsid w:val="00802E5B"/>
    <w:rsid w:val="00803932"/>
    <w:rsid w:val="0080408B"/>
    <w:rsid w:val="0080424B"/>
    <w:rsid w:val="0080454E"/>
    <w:rsid w:val="00806AA9"/>
    <w:rsid w:val="00806D0E"/>
    <w:rsid w:val="00807B3C"/>
    <w:rsid w:val="00807CB0"/>
    <w:rsid w:val="0081003C"/>
    <w:rsid w:val="008112FB"/>
    <w:rsid w:val="008138F6"/>
    <w:rsid w:val="00814180"/>
    <w:rsid w:val="00814239"/>
    <w:rsid w:val="008170B1"/>
    <w:rsid w:val="00817F9C"/>
    <w:rsid w:val="00823EDE"/>
    <w:rsid w:val="00825000"/>
    <w:rsid w:val="008251D8"/>
    <w:rsid w:val="00825544"/>
    <w:rsid w:val="00825A77"/>
    <w:rsid w:val="008273AD"/>
    <w:rsid w:val="008273C0"/>
    <w:rsid w:val="00831936"/>
    <w:rsid w:val="00831BBC"/>
    <w:rsid w:val="0083328E"/>
    <w:rsid w:val="00835981"/>
    <w:rsid w:val="0083790F"/>
    <w:rsid w:val="0084186C"/>
    <w:rsid w:val="008418D7"/>
    <w:rsid w:val="00842BCF"/>
    <w:rsid w:val="00843F37"/>
    <w:rsid w:val="00844B4C"/>
    <w:rsid w:val="00844DC3"/>
    <w:rsid w:val="0084712C"/>
    <w:rsid w:val="00847133"/>
    <w:rsid w:val="008472CE"/>
    <w:rsid w:val="00847B5F"/>
    <w:rsid w:val="00851006"/>
    <w:rsid w:val="0085174D"/>
    <w:rsid w:val="00852890"/>
    <w:rsid w:val="00852D21"/>
    <w:rsid w:val="00854708"/>
    <w:rsid w:val="00855204"/>
    <w:rsid w:val="008564A4"/>
    <w:rsid w:val="00860CF9"/>
    <w:rsid w:val="00861D30"/>
    <w:rsid w:val="00862CAA"/>
    <w:rsid w:val="00863D31"/>
    <w:rsid w:val="00864F88"/>
    <w:rsid w:val="00864FC8"/>
    <w:rsid w:val="00867503"/>
    <w:rsid w:val="0087086F"/>
    <w:rsid w:val="00870A41"/>
    <w:rsid w:val="008719C2"/>
    <w:rsid w:val="00873731"/>
    <w:rsid w:val="00873AF2"/>
    <w:rsid w:val="0087410A"/>
    <w:rsid w:val="008748FC"/>
    <w:rsid w:val="00874D99"/>
    <w:rsid w:val="00875852"/>
    <w:rsid w:val="00875B68"/>
    <w:rsid w:val="00876158"/>
    <w:rsid w:val="0087770A"/>
    <w:rsid w:val="008813AE"/>
    <w:rsid w:val="00882566"/>
    <w:rsid w:val="00883E33"/>
    <w:rsid w:val="0088441B"/>
    <w:rsid w:val="00887017"/>
    <w:rsid w:val="00887108"/>
    <w:rsid w:val="00887740"/>
    <w:rsid w:val="00890961"/>
    <w:rsid w:val="00890A6C"/>
    <w:rsid w:val="00890EF9"/>
    <w:rsid w:val="00891B1B"/>
    <w:rsid w:val="00896970"/>
    <w:rsid w:val="00897500"/>
    <w:rsid w:val="008A430B"/>
    <w:rsid w:val="008A4CB6"/>
    <w:rsid w:val="008A5080"/>
    <w:rsid w:val="008A725C"/>
    <w:rsid w:val="008A72F1"/>
    <w:rsid w:val="008B0726"/>
    <w:rsid w:val="008B2FB0"/>
    <w:rsid w:val="008B53B7"/>
    <w:rsid w:val="008B5FEF"/>
    <w:rsid w:val="008B7408"/>
    <w:rsid w:val="008C2E14"/>
    <w:rsid w:val="008C4240"/>
    <w:rsid w:val="008C580E"/>
    <w:rsid w:val="008C7687"/>
    <w:rsid w:val="008D0BA8"/>
    <w:rsid w:val="008D2692"/>
    <w:rsid w:val="008D4677"/>
    <w:rsid w:val="008D5381"/>
    <w:rsid w:val="008D5F15"/>
    <w:rsid w:val="008D7A1E"/>
    <w:rsid w:val="008E27B5"/>
    <w:rsid w:val="008E4816"/>
    <w:rsid w:val="008E65AE"/>
    <w:rsid w:val="008E72AC"/>
    <w:rsid w:val="008E7769"/>
    <w:rsid w:val="008F0202"/>
    <w:rsid w:val="008F1773"/>
    <w:rsid w:val="008F1841"/>
    <w:rsid w:val="008F18B2"/>
    <w:rsid w:val="008F3469"/>
    <w:rsid w:val="008F419F"/>
    <w:rsid w:val="008F6BB1"/>
    <w:rsid w:val="00900F6D"/>
    <w:rsid w:val="00901543"/>
    <w:rsid w:val="00903F56"/>
    <w:rsid w:val="00904473"/>
    <w:rsid w:val="0090481A"/>
    <w:rsid w:val="00910D70"/>
    <w:rsid w:val="00911507"/>
    <w:rsid w:val="009121DD"/>
    <w:rsid w:val="00913597"/>
    <w:rsid w:val="00914530"/>
    <w:rsid w:val="009152FE"/>
    <w:rsid w:val="00915853"/>
    <w:rsid w:val="00915B9E"/>
    <w:rsid w:val="00916B28"/>
    <w:rsid w:val="009172C4"/>
    <w:rsid w:val="009223DC"/>
    <w:rsid w:val="009226BF"/>
    <w:rsid w:val="009235B3"/>
    <w:rsid w:val="009237AD"/>
    <w:rsid w:val="009239C2"/>
    <w:rsid w:val="00925AF4"/>
    <w:rsid w:val="00925B8E"/>
    <w:rsid w:val="00926B5D"/>
    <w:rsid w:val="00927894"/>
    <w:rsid w:val="00930236"/>
    <w:rsid w:val="00932636"/>
    <w:rsid w:val="00932B16"/>
    <w:rsid w:val="009337F4"/>
    <w:rsid w:val="0093574C"/>
    <w:rsid w:val="00937A7E"/>
    <w:rsid w:val="00943FAB"/>
    <w:rsid w:val="009441A4"/>
    <w:rsid w:val="00944F0E"/>
    <w:rsid w:val="00945321"/>
    <w:rsid w:val="00945F65"/>
    <w:rsid w:val="009469C4"/>
    <w:rsid w:val="009500CC"/>
    <w:rsid w:val="00953007"/>
    <w:rsid w:val="009603F4"/>
    <w:rsid w:val="00962F01"/>
    <w:rsid w:val="00963E90"/>
    <w:rsid w:val="00964D92"/>
    <w:rsid w:val="009666EA"/>
    <w:rsid w:val="0096794E"/>
    <w:rsid w:val="00967F46"/>
    <w:rsid w:val="00971945"/>
    <w:rsid w:val="00972483"/>
    <w:rsid w:val="0097277A"/>
    <w:rsid w:val="00972963"/>
    <w:rsid w:val="00972BAA"/>
    <w:rsid w:val="00976A0D"/>
    <w:rsid w:val="009823F8"/>
    <w:rsid w:val="00983649"/>
    <w:rsid w:val="009855BE"/>
    <w:rsid w:val="00986407"/>
    <w:rsid w:val="009872AE"/>
    <w:rsid w:val="009913CF"/>
    <w:rsid w:val="00991874"/>
    <w:rsid w:val="00992785"/>
    <w:rsid w:val="00994AA2"/>
    <w:rsid w:val="009955D9"/>
    <w:rsid w:val="00995971"/>
    <w:rsid w:val="00995E3B"/>
    <w:rsid w:val="00996FE9"/>
    <w:rsid w:val="00997C27"/>
    <w:rsid w:val="00997F42"/>
    <w:rsid w:val="009A1326"/>
    <w:rsid w:val="009A1DCD"/>
    <w:rsid w:val="009A2460"/>
    <w:rsid w:val="009A6359"/>
    <w:rsid w:val="009A66D8"/>
    <w:rsid w:val="009B01F3"/>
    <w:rsid w:val="009B1158"/>
    <w:rsid w:val="009B12EA"/>
    <w:rsid w:val="009B1CB8"/>
    <w:rsid w:val="009B1EED"/>
    <w:rsid w:val="009B503D"/>
    <w:rsid w:val="009B5539"/>
    <w:rsid w:val="009B69BF"/>
    <w:rsid w:val="009B783D"/>
    <w:rsid w:val="009C3A62"/>
    <w:rsid w:val="009C412D"/>
    <w:rsid w:val="009C4A1E"/>
    <w:rsid w:val="009C4CCC"/>
    <w:rsid w:val="009C5F2C"/>
    <w:rsid w:val="009D2149"/>
    <w:rsid w:val="009D2658"/>
    <w:rsid w:val="009D364B"/>
    <w:rsid w:val="009D3E69"/>
    <w:rsid w:val="009D4F1F"/>
    <w:rsid w:val="009D5751"/>
    <w:rsid w:val="009D5D64"/>
    <w:rsid w:val="009D7155"/>
    <w:rsid w:val="009E32DB"/>
    <w:rsid w:val="009E77C5"/>
    <w:rsid w:val="009F0252"/>
    <w:rsid w:val="009F0683"/>
    <w:rsid w:val="009F1CA1"/>
    <w:rsid w:val="009F1FF7"/>
    <w:rsid w:val="009F259A"/>
    <w:rsid w:val="009F297F"/>
    <w:rsid w:val="009F303E"/>
    <w:rsid w:val="009F4027"/>
    <w:rsid w:val="009F4B0B"/>
    <w:rsid w:val="009F4D7F"/>
    <w:rsid w:val="009F508E"/>
    <w:rsid w:val="009F556C"/>
    <w:rsid w:val="009F60DC"/>
    <w:rsid w:val="009F701A"/>
    <w:rsid w:val="00A000E2"/>
    <w:rsid w:val="00A01697"/>
    <w:rsid w:val="00A0214B"/>
    <w:rsid w:val="00A05D33"/>
    <w:rsid w:val="00A05FDC"/>
    <w:rsid w:val="00A06A77"/>
    <w:rsid w:val="00A06CF6"/>
    <w:rsid w:val="00A07406"/>
    <w:rsid w:val="00A134EB"/>
    <w:rsid w:val="00A14E89"/>
    <w:rsid w:val="00A150DB"/>
    <w:rsid w:val="00A21D8F"/>
    <w:rsid w:val="00A22970"/>
    <w:rsid w:val="00A2392E"/>
    <w:rsid w:val="00A26941"/>
    <w:rsid w:val="00A3062C"/>
    <w:rsid w:val="00A311B3"/>
    <w:rsid w:val="00A33D5A"/>
    <w:rsid w:val="00A35836"/>
    <w:rsid w:val="00A3620C"/>
    <w:rsid w:val="00A369CC"/>
    <w:rsid w:val="00A401B1"/>
    <w:rsid w:val="00A40E44"/>
    <w:rsid w:val="00A41654"/>
    <w:rsid w:val="00A455D1"/>
    <w:rsid w:val="00A46AAE"/>
    <w:rsid w:val="00A472F0"/>
    <w:rsid w:val="00A519E6"/>
    <w:rsid w:val="00A54D7F"/>
    <w:rsid w:val="00A55C56"/>
    <w:rsid w:val="00A56D4D"/>
    <w:rsid w:val="00A57835"/>
    <w:rsid w:val="00A62484"/>
    <w:rsid w:val="00A64CF9"/>
    <w:rsid w:val="00A6601B"/>
    <w:rsid w:val="00A710B2"/>
    <w:rsid w:val="00A72C53"/>
    <w:rsid w:val="00A73527"/>
    <w:rsid w:val="00A74391"/>
    <w:rsid w:val="00A74479"/>
    <w:rsid w:val="00A74B10"/>
    <w:rsid w:val="00A809A2"/>
    <w:rsid w:val="00A81C72"/>
    <w:rsid w:val="00A82056"/>
    <w:rsid w:val="00A8548A"/>
    <w:rsid w:val="00A86C0F"/>
    <w:rsid w:val="00A8718E"/>
    <w:rsid w:val="00A915EE"/>
    <w:rsid w:val="00A937DF"/>
    <w:rsid w:val="00A94660"/>
    <w:rsid w:val="00A96033"/>
    <w:rsid w:val="00A96626"/>
    <w:rsid w:val="00A970D5"/>
    <w:rsid w:val="00AA4221"/>
    <w:rsid w:val="00AB1812"/>
    <w:rsid w:val="00AB281C"/>
    <w:rsid w:val="00AB2B60"/>
    <w:rsid w:val="00AB2CC2"/>
    <w:rsid w:val="00AB2DFE"/>
    <w:rsid w:val="00AB6E35"/>
    <w:rsid w:val="00AB6F92"/>
    <w:rsid w:val="00AB70E4"/>
    <w:rsid w:val="00AC15C6"/>
    <w:rsid w:val="00AC2211"/>
    <w:rsid w:val="00AC2F74"/>
    <w:rsid w:val="00AC3435"/>
    <w:rsid w:val="00AC35AC"/>
    <w:rsid w:val="00AC3BE3"/>
    <w:rsid w:val="00AC618E"/>
    <w:rsid w:val="00AC645A"/>
    <w:rsid w:val="00AC6610"/>
    <w:rsid w:val="00AC7BD2"/>
    <w:rsid w:val="00AD0C36"/>
    <w:rsid w:val="00AD2ED3"/>
    <w:rsid w:val="00AD4B39"/>
    <w:rsid w:val="00AD5DA2"/>
    <w:rsid w:val="00AD6869"/>
    <w:rsid w:val="00AD748C"/>
    <w:rsid w:val="00AE1013"/>
    <w:rsid w:val="00AE243E"/>
    <w:rsid w:val="00AE29FA"/>
    <w:rsid w:val="00AE2B05"/>
    <w:rsid w:val="00AE30EE"/>
    <w:rsid w:val="00AE37E1"/>
    <w:rsid w:val="00AE3815"/>
    <w:rsid w:val="00AE3979"/>
    <w:rsid w:val="00AE4978"/>
    <w:rsid w:val="00AE5E5F"/>
    <w:rsid w:val="00AF0797"/>
    <w:rsid w:val="00AF2F1C"/>
    <w:rsid w:val="00AF35AC"/>
    <w:rsid w:val="00AF4033"/>
    <w:rsid w:val="00AF488E"/>
    <w:rsid w:val="00AF697C"/>
    <w:rsid w:val="00AF6AB7"/>
    <w:rsid w:val="00AF7ACB"/>
    <w:rsid w:val="00B0005E"/>
    <w:rsid w:val="00B00966"/>
    <w:rsid w:val="00B012D5"/>
    <w:rsid w:val="00B01E67"/>
    <w:rsid w:val="00B0304D"/>
    <w:rsid w:val="00B13256"/>
    <w:rsid w:val="00B133FC"/>
    <w:rsid w:val="00B16ACD"/>
    <w:rsid w:val="00B205C2"/>
    <w:rsid w:val="00B22D08"/>
    <w:rsid w:val="00B22DA5"/>
    <w:rsid w:val="00B232A8"/>
    <w:rsid w:val="00B25EE6"/>
    <w:rsid w:val="00B30E62"/>
    <w:rsid w:val="00B315DA"/>
    <w:rsid w:val="00B322A5"/>
    <w:rsid w:val="00B37797"/>
    <w:rsid w:val="00B406C1"/>
    <w:rsid w:val="00B42767"/>
    <w:rsid w:val="00B4296E"/>
    <w:rsid w:val="00B42AF8"/>
    <w:rsid w:val="00B435A9"/>
    <w:rsid w:val="00B4762F"/>
    <w:rsid w:val="00B50B0B"/>
    <w:rsid w:val="00B5468A"/>
    <w:rsid w:val="00B56641"/>
    <w:rsid w:val="00B6330F"/>
    <w:rsid w:val="00B633FA"/>
    <w:rsid w:val="00B63773"/>
    <w:rsid w:val="00B63EAE"/>
    <w:rsid w:val="00B66239"/>
    <w:rsid w:val="00B70757"/>
    <w:rsid w:val="00B70C94"/>
    <w:rsid w:val="00B71EC5"/>
    <w:rsid w:val="00B7438D"/>
    <w:rsid w:val="00B76DB0"/>
    <w:rsid w:val="00B772A8"/>
    <w:rsid w:val="00B807E4"/>
    <w:rsid w:val="00B80DC5"/>
    <w:rsid w:val="00B823FF"/>
    <w:rsid w:val="00B83806"/>
    <w:rsid w:val="00B84303"/>
    <w:rsid w:val="00B85610"/>
    <w:rsid w:val="00B878C9"/>
    <w:rsid w:val="00B87BB7"/>
    <w:rsid w:val="00B90ACA"/>
    <w:rsid w:val="00B90C11"/>
    <w:rsid w:val="00B9100D"/>
    <w:rsid w:val="00B91EDE"/>
    <w:rsid w:val="00B95186"/>
    <w:rsid w:val="00BA16F2"/>
    <w:rsid w:val="00BA2C1D"/>
    <w:rsid w:val="00BA3511"/>
    <w:rsid w:val="00BA3CB9"/>
    <w:rsid w:val="00BA5ACD"/>
    <w:rsid w:val="00BA6654"/>
    <w:rsid w:val="00BA76E8"/>
    <w:rsid w:val="00BA7890"/>
    <w:rsid w:val="00BB258F"/>
    <w:rsid w:val="00BB3EAE"/>
    <w:rsid w:val="00BB4D8F"/>
    <w:rsid w:val="00BB58F2"/>
    <w:rsid w:val="00BB5AFF"/>
    <w:rsid w:val="00BC0995"/>
    <w:rsid w:val="00BC0B42"/>
    <w:rsid w:val="00BC3B0D"/>
    <w:rsid w:val="00BC4DE8"/>
    <w:rsid w:val="00BC622E"/>
    <w:rsid w:val="00BC7F92"/>
    <w:rsid w:val="00BD2CA0"/>
    <w:rsid w:val="00BD6B87"/>
    <w:rsid w:val="00BD71AA"/>
    <w:rsid w:val="00BE167B"/>
    <w:rsid w:val="00BE1B0E"/>
    <w:rsid w:val="00BE1F2D"/>
    <w:rsid w:val="00BE2BFF"/>
    <w:rsid w:val="00BE4380"/>
    <w:rsid w:val="00BE4887"/>
    <w:rsid w:val="00BE4D68"/>
    <w:rsid w:val="00BE522E"/>
    <w:rsid w:val="00BE5B7B"/>
    <w:rsid w:val="00BE6DBC"/>
    <w:rsid w:val="00BE70B3"/>
    <w:rsid w:val="00BE7F2D"/>
    <w:rsid w:val="00BF146D"/>
    <w:rsid w:val="00BF5471"/>
    <w:rsid w:val="00BF7233"/>
    <w:rsid w:val="00BF7289"/>
    <w:rsid w:val="00BF7516"/>
    <w:rsid w:val="00C00DA6"/>
    <w:rsid w:val="00C02544"/>
    <w:rsid w:val="00C04BA0"/>
    <w:rsid w:val="00C05049"/>
    <w:rsid w:val="00C05F2B"/>
    <w:rsid w:val="00C068BF"/>
    <w:rsid w:val="00C07562"/>
    <w:rsid w:val="00C107C3"/>
    <w:rsid w:val="00C107D6"/>
    <w:rsid w:val="00C11BC6"/>
    <w:rsid w:val="00C11FD7"/>
    <w:rsid w:val="00C16872"/>
    <w:rsid w:val="00C17DB0"/>
    <w:rsid w:val="00C2067B"/>
    <w:rsid w:val="00C206F6"/>
    <w:rsid w:val="00C21078"/>
    <w:rsid w:val="00C234DB"/>
    <w:rsid w:val="00C23667"/>
    <w:rsid w:val="00C244D9"/>
    <w:rsid w:val="00C24C73"/>
    <w:rsid w:val="00C25E70"/>
    <w:rsid w:val="00C276A0"/>
    <w:rsid w:val="00C31C19"/>
    <w:rsid w:val="00C36F5A"/>
    <w:rsid w:val="00C41060"/>
    <w:rsid w:val="00C410D1"/>
    <w:rsid w:val="00C4451E"/>
    <w:rsid w:val="00C449B6"/>
    <w:rsid w:val="00C457B0"/>
    <w:rsid w:val="00C4660B"/>
    <w:rsid w:val="00C46C15"/>
    <w:rsid w:val="00C474A5"/>
    <w:rsid w:val="00C509AD"/>
    <w:rsid w:val="00C509ED"/>
    <w:rsid w:val="00C51149"/>
    <w:rsid w:val="00C51C62"/>
    <w:rsid w:val="00C523CB"/>
    <w:rsid w:val="00C53766"/>
    <w:rsid w:val="00C53968"/>
    <w:rsid w:val="00C54618"/>
    <w:rsid w:val="00C57C37"/>
    <w:rsid w:val="00C60168"/>
    <w:rsid w:val="00C628AF"/>
    <w:rsid w:val="00C629ED"/>
    <w:rsid w:val="00C6469F"/>
    <w:rsid w:val="00C64D34"/>
    <w:rsid w:val="00C651D7"/>
    <w:rsid w:val="00C66C6E"/>
    <w:rsid w:val="00C6736B"/>
    <w:rsid w:val="00C72857"/>
    <w:rsid w:val="00C737F9"/>
    <w:rsid w:val="00C74CE4"/>
    <w:rsid w:val="00C763CF"/>
    <w:rsid w:val="00C77CAC"/>
    <w:rsid w:val="00C77F1B"/>
    <w:rsid w:val="00C8085C"/>
    <w:rsid w:val="00C8235E"/>
    <w:rsid w:val="00C84817"/>
    <w:rsid w:val="00C84CFC"/>
    <w:rsid w:val="00C85552"/>
    <w:rsid w:val="00C91FD6"/>
    <w:rsid w:val="00C92A11"/>
    <w:rsid w:val="00C9339B"/>
    <w:rsid w:val="00C936F0"/>
    <w:rsid w:val="00C9766E"/>
    <w:rsid w:val="00C97CD6"/>
    <w:rsid w:val="00CA158A"/>
    <w:rsid w:val="00CA1738"/>
    <w:rsid w:val="00CA34B3"/>
    <w:rsid w:val="00CA3DF9"/>
    <w:rsid w:val="00CA5025"/>
    <w:rsid w:val="00CA5FBF"/>
    <w:rsid w:val="00CA6332"/>
    <w:rsid w:val="00CA66B3"/>
    <w:rsid w:val="00CA6794"/>
    <w:rsid w:val="00CB00FC"/>
    <w:rsid w:val="00CB04A5"/>
    <w:rsid w:val="00CB1010"/>
    <w:rsid w:val="00CB1250"/>
    <w:rsid w:val="00CB23BB"/>
    <w:rsid w:val="00CB5A59"/>
    <w:rsid w:val="00CB5CF4"/>
    <w:rsid w:val="00CB6859"/>
    <w:rsid w:val="00CC0D22"/>
    <w:rsid w:val="00CC20A4"/>
    <w:rsid w:val="00CC374B"/>
    <w:rsid w:val="00CC3DEF"/>
    <w:rsid w:val="00CC3E6E"/>
    <w:rsid w:val="00CC61A2"/>
    <w:rsid w:val="00CD011A"/>
    <w:rsid w:val="00CD2D67"/>
    <w:rsid w:val="00CD2F65"/>
    <w:rsid w:val="00CD2FDF"/>
    <w:rsid w:val="00CD5092"/>
    <w:rsid w:val="00CD6286"/>
    <w:rsid w:val="00CE1A11"/>
    <w:rsid w:val="00CE217D"/>
    <w:rsid w:val="00CE25CC"/>
    <w:rsid w:val="00CE2C45"/>
    <w:rsid w:val="00CE6C8D"/>
    <w:rsid w:val="00CF39D8"/>
    <w:rsid w:val="00CF53EA"/>
    <w:rsid w:val="00CF5D99"/>
    <w:rsid w:val="00CF5F96"/>
    <w:rsid w:val="00D02980"/>
    <w:rsid w:val="00D02CC9"/>
    <w:rsid w:val="00D05F64"/>
    <w:rsid w:val="00D062B2"/>
    <w:rsid w:val="00D06C39"/>
    <w:rsid w:val="00D12E0B"/>
    <w:rsid w:val="00D158E4"/>
    <w:rsid w:val="00D15AE8"/>
    <w:rsid w:val="00D16FDF"/>
    <w:rsid w:val="00D20007"/>
    <w:rsid w:val="00D21124"/>
    <w:rsid w:val="00D23115"/>
    <w:rsid w:val="00D25815"/>
    <w:rsid w:val="00D25817"/>
    <w:rsid w:val="00D3168D"/>
    <w:rsid w:val="00D320F4"/>
    <w:rsid w:val="00D32F26"/>
    <w:rsid w:val="00D33759"/>
    <w:rsid w:val="00D341DA"/>
    <w:rsid w:val="00D35C3D"/>
    <w:rsid w:val="00D374F6"/>
    <w:rsid w:val="00D403F4"/>
    <w:rsid w:val="00D40532"/>
    <w:rsid w:val="00D40FEC"/>
    <w:rsid w:val="00D411B8"/>
    <w:rsid w:val="00D42A71"/>
    <w:rsid w:val="00D473AB"/>
    <w:rsid w:val="00D4744A"/>
    <w:rsid w:val="00D5004A"/>
    <w:rsid w:val="00D5132D"/>
    <w:rsid w:val="00D53A29"/>
    <w:rsid w:val="00D55525"/>
    <w:rsid w:val="00D560DF"/>
    <w:rsid w:val="00D57213"/>
    <w:rsid w:val="00D57871"/>
    <w:rsid w:val="00D57A22"/>
    <w:rsid w:val="00D60ABB"/>
    <w:rsid w:val="00D611C3"/>
    <w:rsid w:val="00D62178"/>
    <w:rsid w:val="00D62B91"/>
    <w:rsid w:val="00D63510"/>
    <w:rsid w:val="00D639B9"/>
    <w:rsid w:val="00D63AC4"/>
    <w:rsid w:val="00D63F65"/>
    <w:rsid w:val="00D662E0"/>
    <w:rsid w:val="00D66999"/>
    <w:rsid w:val="00D70FC0"/>
    <w:rsid w:val="00D76420"/>
    <w:rsid w:val="00D76456"/>
    <w:rsid w:val="00D80BF1"/>
    <w:rsid w:val="00D815D0"/>
    <w:rsid w:val="00D81899"/>
    <w:rsid w:val="00D831F1"/>
    <w:rsid w:val="00D83B3E"/>
    <w:rsid w:val="00D868AD"/>
    <w:rsid w:val="00D87881"/>
    <w:rsid w:val="00D90467"/>
    <w:rsid w:val="00D918A3"/>
    <w:rsid w:val="00D92F0A"/>
    <w:rsid w:val="00D96F4C"/>
    <w:rsid w:val="00DA2F88"/>
    <w:rsid w:val="00DA41E7"/>
    <w:rsid w:val="00DA509D"/>
    <w:rsid w:val="00DA5D53"/>
    <w:rsid w:val="00DA644C"/>
    <w:rsid w:val="00DA777F"/>
    <w:rsid w:val="00DB074F"/>
    <w:rsid w:val="00DB1123"/>
    <w:rsid w:val="00DB2313"/>
    <w:rsid w:val="00DB690C"/>
    <w:rsid w:val="00DB6D55"/>
    <w:rsid w:val="00DC1652"/>
    <w:rsid w:val="00DC3CC3"/>
    <w:rsid w:val="00DC4958"/>
    <w:rsid w:val="00DC4C08"/>
    <w:rsid w:val="00DC5DAC"/>
    <w:rsid w:val="00DC692D"/>
    <w:rsid w:val="00DC7DF9"/>
    <w:rsid w:val="00DD001B"/>
    <w:rsid w:val="00DD094C"/>
    <w:rsid w:val="00DD0B14"/>
    <w:rsid w:val="00DD1D54"/>
    <w:rsid w:val="00DD28AB"/>
    <w:rsid w:val="00DD2E3A"/>
    <w:rsid w:val="00DD3987"/>
    <w:rsid w:val="00DD4193"/>
    <w:rsid w:val="00DD70ED"/>
    <w:rsid w:val="00DD77FC"/>
    <w:rsid w:val="00DE2CFC"/>
    <w:rsid w:val="00DE2F06"/>
    <w:rsid w:val="00DE35AE"/>
    <w:rsid w:val="00DE4181"/>
    <w:rsid w:val="00DE45F4"/>
    <w:rsid w:val="00DE4DCB"/>
    <w:rsid w:val="00DE5494"/>
    <w:rsid w:val="00DE5B6F"/>
    <w:rsid w:val="00DF0421"/>
    <w:rsid w:val="00DF1C38"/>
    <w:rsid w:val="00DF201B"/>
    <w:rsid w:val="00DF38BE"/>
    <w:rsid w:val="00E010E3"/>
    <w:rsid w:val="00E01BF2"/>
    <w:rsid w:val="00E02970"/>
    <w:rsid w:val="00E03A0E"/>
    <w:rsid w:val="00E040A4"/>
    <w:rsid w:val="00E0457F"/>
    <w:rsid w:val="00E045A0"/>
    <w:rsid w:val="00E04ABF"/>
    <w:rsid w:val="00E0718B"/>
    <w:rsid w:val="00E0785D"/>
    <w:rsid w:val="00E1068E"/>
    <w:rsid w:val="00E14F14"/>
    <w:rsid w:val="00E14F1F"/>
    <w:rsid w:val="00E157D0"/>
    <w:rsid w:val="00E21484"/>
    <w:rsid w:val="00E220BF"/>
    <w:rsid w:val="00E23A94"/>
    <w:rsid w:val="00E25EF9"/>
    <w:rsid w:val="00E27018"/>
    <w:rsid w:val="00E2770C"/>
    <w:rsid w:val="00E27A4B"/>
    <w:rsid w:val="00E30F22"/>
    <w:rsid w:val="00E34415"/>
    <w:rsid w:val="00E3604A"/>
    <w:rsid w:val="00E435C1"/>
    <w:rsid w:val="00E438E0"/>
    <w:rsid w:val="00E44580"/>
    <w:rsid w:val="00E4478E"/>
    <w:rsid w:val="00E469F2"/>
    <w:rsid w:val="00E47646"/>
    <w:rsid w:val="00E50597"/>
    <w:rsid w:val="00E51C08"/>
    <w:rsid w:val="00E52194"/>
    <w:rsid w:val="00E5241E"/>
    <w:rsid w:val="00E547C7"/>
    <w:rsid w:val="00E54FF2"/>
    <w:rsid w:val="00E563AD"/>
    <w:rsid w:val="00E61FAE"/>
    <w:rsid w:val="00E62577"/>
    <w:rsid w:val="00E6302F"/>
    <w:rsid w:val="00E63207"/>
    <w:rsid w:val="00E63452"/>
    <w:rsid w:val="00E640EF"/>
    <w:rsid w:val="00E64EA6"/>
    <w:rsid w:val="00E67F5D"/>
    <w:rsid w:val="00E7005E"/>
    <w:rsid w:val="00E70A0D"/>
    <w:rsid w:val="00E70C9D"/>
    <w:rsid w:val="00E743E4"/>
    <w:rsid w:val="00E76341"/>
    <w:rsid w:val="00E7676D"/>
    <w:rsid w:val="00E7711C"/>
    <w:rsid w:val="00E83321"/>
    <w:rsid w:val="00E84966"/>
    <w:rsid w:val="00E8597E"/>
    <w:rsid w:val="00E87D54"/>
    <w:rsid w:val="00E909EC"/>
    <w:rsid w:val="00E90B60"/>
    <w:rsid w:val="00E9304F"/>
    <w:rsid w:val="00E934A1"/>
    <w:rsid w:val="00E95D22"/>
    <w:rsid w:val="00E96B05"/>
    <w:rsid w:val="00E96EF2"/>
    <w:rsid w:val="00EA01E7"/>
    <w:rsid w:val="00EA1B66"/>
    <w:rsid w:val="00EA2D31"/>
    <w:rsid w:val="00EA342F"/>
    <w:rsid w:val="00EB12AA"/>
    <w:rsid w:val="00EB1C2B"/>
    <w:rsid w:val="00EB41F7"/>
    <w:rsid w:val="00EB4251"/>
    <w:rsid w:val="00EB4F4C"/>
    <w:rsid w:val="00EB537E"/>
    <w:rsid w:val="00EB6467"/>
    <w:rsid w:val="00EB6BAC"/>
    <w:rsid w:val="00EB6E6A"/>
    <w:rsid w:val="00EC0A1A"/>
    <w:rsid w:val="00EC0B10"/>
    <w:rsid w:val="00EC0E4F"/>
    <w:rsid w:val="00EC378B"/>
    <w:rsid w:val="00EC3B6D"/>
    <w:rsid w:val="00EC4AF5"/>
    <w:rsid w:val="00EC6717"/>
    <w:rsid w:val="00ED0928"/>
    <w:rsid w:val="00ED0E78"/>
    <w:rsid w:val="00ED2ABA"/>
    <w:rsid w:val="00ED64B6"/>
    <w:rsid w:val="00ED68D1"/>
    <w:rsid w:val="00ED7160"/>
    <w:rsid w:val="00EE1FF2"/>
    <w:rsid w:val="00EE2AD2"/>
    <w:rsid w:val="00EE5072"/>
    <w:rsid w:val="00EE5329"/>
    <w:rsid w:val="00EE62CC"/>
    <w:rsid w:val="00EF00B0"/>
    <w:rsid w:val="00EF0723"/>
    <w:rsid w:val="00EF1417"/>
    <w:rsid w:val="00EF1645"/>
    <w:rsid w:val="00EF3A5D"/>
    <w:rsid w:val="00EF4925"/>
    <w:rsid w:val="00EF4F50"/>
    <w:rsid w:val="00EF551A"/>
    <w:rsid w:val="00EF7623"/>
    <w:rsid w:val="00F01D68"/>
    <w:rsid w:val="00F029F0"/>
    <w:rsid w:val="00F02F22"/>
    <w:rsid w:val="00F034A4"/>
    <w:rsid w:val="00F035DF"/>
    <w:rsid w:val="00F04475"/>
    <w:rsid w:val="00F04FCD"/>
    <w:rsid w:val="00F13154"/>
    <w:rsid w:val="00F1367C"/>
    <w:rsid w:val="00F13BC7"/>
    <w:rsid w:val="00F13D49"/>
    <w:rsid w:val="00F16EFA"/>
    <w:rsid w:val="00F23525"/>
    <w:rsid w:val="00F252EA"/>
    <w:rsid w:val="00F26F21"/>
    <w:rsid w:val="00F328F4"/>
    <w:rsid w:val="00F32EA4"/>
    <w:rsid w:val="00F34756"/>
    <w:rsid w:val="00F379B6"/>
    <w:rsid w:val="00F401B9"/>
    <w:rsid w:val="00F405E7"/>
    <w:rsid w:val="00F417CF"/>
    <w:rsid w:val="00F41A70"/>
    <w:rsid w:val="00F42B27"/>
    <w:rsid w:val="00F4357C"/>
    <w:rsid w:val="00F46288"/>
    <w:rsid w:val="00F4697B"/>
    <w:rsid w:val="00F52F19"/>
    <w:rsid w:val="00F54869"/>
    <w:rsid w:val="00F62C7E"/>
    <w:rsid w:val="00F712DB"/>
    <w:rsid w:val="00F714A3"/>
    <w:rsid w:val="00F7401C"/>
    <w:rsid w:val="00F74EBE"/>
    <w:rsid w:val="00F75C95"/>
    <w:rsid w:val="00F769F3"/>
    <w:rsid w:val="00F83BF0"/>
    <w:rsid w:val="00F844CF"/>
    <w:rsid w:val="00F84B53"/>
    <w:rsid w:val="00F860E8"/>
    <w:rsid w:val="00F8667A"/>
    <w:rsid w:val="00F87600"/>
    <w:rsid w:val="00F87FCF"/>
    <w:rsid w:val="00F937CB"/>
    <w:rsid w:val="00F94AA5"/>
    <w:rsid w:val="00F950BA"/>
    <w:rsid w:val="00F951E1"/>
    <w:rsid w:val="00F95E0F"/>
    <w:rsid w:val="00F96650"/>
    <w:rsid w:val="00F96707"/>
    <w:rsid w:val="00F96B8A"/>
    <w:rsid w:val="00FA3675"/>
    <w:rsid w:val="00FA71C7"/>
    <w:rsid w:val="00FB0365"/>
    <w:rsid w:val="00FB072F"/>
    <w:rsid w:val="00FB0E18"/>
    <w:rsid w:val="00FB0EDA"/>
    <w:rsid w:val="00FB1A0B"/>
    <w:rsid w:val="00FB1B58"/>
    <w:rsid w:val="00FB1CD0"/>
    <w:rsid w:val="00FB22EA"/>
    <w:rsid w:val="00FB246D"/>
    <w:rsid w:val="00FB39AC"/>
    <w:rsid w:val="00FB4ADB"/>
    <w:rsid w:val="00FB6B8B"/>
    <w:rsid w:val="00FC25BC"/>
    <w:rsid w:val="00FC2F88"/>
    <w:rsid w:val="00FC38C2"/>
    <w:rsid w:val="00FC3FB5"/>
    <w:rsid w:val="00FC4043"/>
    <w:rsid w:val="00FC5CF7"/>
    <w:rsid w:val="00FD049B"/>
    <w:rsid w:val="00FD246A"/>
    <w:rsid w:val="00FD2934"/>
    <w:rsid w:val="00FD4861"/>
    <w:rsid w:val="00FD6122"/>
    <w:rsid w:val="00FE0C3D"/>
    <w:rsid w:val="00FE1DFD"/>
    <w:rsid w:val="00FE4E80"/>
    <w:rsid w:val="00FE60BE"/>
    <w:rsid w:val="00FE72C3"/>
    <w:rsid w:val="00FE7647"/>
    <w:rsid w:val="00FE7EB4"/>
    <w:rsid w:val="00FF2184"/>
    <w:rsid w:val="00FF3395"/>
    <w:rsid w:val="00FF34C0"/>
    <w:rsid w:val="00FF3624"/>
    <w:rsid w:val="00FF3DBF"/>
    <w:rsid w:val="00FF5A79"/>
    <w:rsid w:val="00FF5CE3"/>
    <w:rsid w:val="00FF7583"/>
    <w:rsid w:val="00FF7C4E"/>
    <w:rsid w:val="00FF7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3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F53FB"/>
    <w:pPr>
      <w:ind w:left="356"/>
    </w:pPr>
    <w:rPr>
      <w:rFonts w:ascii="Palatino Linotype" w:hAnsi="Palatino Linotype" w:cs="Palatino Linotype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F53FB"/>
    <w:rPr>
      <w:rFonts w:ascii="Palatino Linotype" w:hAnsi="Palatino Linotype" w:cs="Palatino Linotype"/>
      <w:sz w:val="16"/>
      <w:szCs w:val="16"/>
      <w:lang w:eastAsia="bg-BG"/>
    </w:rPr>
  </w:style>
  <w:style w:type="paragraph" w:styleId="Header">
    <w:name w:val="header"/>
    <w:basedOn w:val="Normal"/>
    <w:link w:val="HeaderChar"/>
    <w:uiPriority w:val="99"/>
    <w:rsid w:val="004F53F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F53FB"/>
    <w:rPr>
      <w:rFonts w:ascii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99"/>
    <w:qFormat/>
    <w:rsid w:val="0048619C"/>
    <w:pPr>
      <w:widowControl/>
      <w:autoSpaceDE/>
      <w:autoSpaceDN/>
      <w:adjustRightInd/>
      <w:spacing w:after="160" w:line="25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29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</TotalTime>
  <Pages>1</Pages>
  <Words>117</Words>
  <Characters>669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Penka Hristova</dc:creator>
  <cp:keywords/>
  <dc:description/>
  <cp:lastModifiedBy>admin</cp:lastModifiedBy>
  <cp:revision>6</cp:revision>
  <dcterms:created xsi:type="dcterms:W3CDTF">2014-04-28T09:13:00Z</dcterms:created>
  <dcterms:modified xsi:type="dcterms:W3CDTF">2014-05-08T17:44:00Z</dcterms:modified>
</cp:coreProperties>
</file>